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7C87D" w14:textId="7D436737" w:rsidR="00F81DA8" w:rsidRDefault="00305EC4" w:rsidP="001E5CF2">
      <w:pPr>
        <w:pStyle w:val="BlockText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1904C2C" wp14:editId="277295F4">
            <wp:simplePos x="0" y="0"/>
            <wp:positionH relativeFrom="column">
              <wp:posOffset>-1800578</wp:posOffset>
            </wp:positionH>
            <wp:positionV relativeFrom="paragraph">
              <wp:posOffset>-888436</wp:posOffset>
            </wp:positionV>
            <wp:extent cx="3056426" cy="2743200"/>
            <wp:effectExtent l="0" t="0" r="4445" b="0"/>
            <wp:wrapNone/>
            <wp:docPr id="12" name="Picture 1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, company nam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987" cy="2759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1" locked="0" layoutInCell="1" allowOverlap="1" wp14:anchorId="77DD4CC5" wp14:editId="5A922D25">
            <wp:simplePos x="0" y="0"/>
            <wp:positionH relativeFrom="column">
              <wp:posOffset>1194858</wp:posOffset>
            </wp:positionH>
            <wp:positionV relativeFrom="paragraph">
              <wp:posOffset>-613270</wp:posOffset>
            </wp:positionV>
            <wp:extent cx="4086719" cy="1696647"/>
            <wp:effectExtent l="25400" t="38100" r="28575" b="31115"/>
            <wp:wrapNone/>
            <wp:docPr id="26" name="Picture 2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Background patter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4131642" cy="1715297"/>
                    </a:xfrm>
                    <a:prstGeom prst="rect">
                      <a:avLst/>
                    </a:prstGeom>
                    <a:scene3d>
                      <a:camera prst="orthographicFront">
                        <a:rot lat="21598855" lon="273877" rev="2159886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0CBEAC" wp14:editId="3BFDC1F2">
                <wp:simplePos x="0" y="0"/>
                <wp:positionH relativeFrom="column">
                  <wp:posOffset>2033411</wp:posOffset>
                </wp:positionH>
                <wp:positionV relativeFrom="paragraph">
                  <wp:posOffset>-312773</wp:posOffset>
                </wp:positionV>
                <wp:extent cx="2066290" cy="92583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9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766911" w14:textId="13115D41" w:rsidR="0006064C" w:rsidRPr="00BA0941" w:rsidRDefault="00AA72C3" w:rsidP="00AA72C3">
                            <w:pPr>
                              <w:pStyle w:val="BlockText"/>
                              <w:rPr>
                                <w:rFonts w:ascii="Arial Narrow" w:hAnsi="Arial Narrow"/>
                                <w:b/>
                                <w:bCs/>
                                <w:iCs w:val="0"/>
                                <w:noProof/>
                                <w:color w:val="FFFF00"/>
                                <w:spacing w:val="10"/>
                                <w:sz w:val="110"/>
                                <w:szCs w:val="110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0941">
                              <w:rPr>
                                <w:rFonts w:ascii="Arial Narrow" w:hAnsi="Arial Narrow"/>
                                <w:b/>
                                <w:bCs/>
                                <w:iCs w:val="0"/>
                                <w:noProof/>
                                <w:color w:val="FFFF00"/>
                                <w:spacing w:val="10"/>
                                <w:sz w:val="110"/>
                                <w:szCs w:val="110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</w:p>
                          <w:p w14:paraId="72F854EF" w14:textId="56246C47" w:rsidR="0080596E" w:rsidRPr="0080596E" w:rsidRDefault="00AA72C3">
                            <w:pPr>
                              <w:rPr>
                                <w:color w:val="00B0F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B0F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E0CBEA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60.1pt;margin-top:-24.65pt;width:162.7pt;height:7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" filled="f" stroked="f">
                <v:textbox>
                  <w:txbxContent>
                    <w:p w14:paraId="52766911" w14:textId="13115D41" w:rsidR="0006064C" w:rsidRPr="00BA0941" w:rsidRDefault="00AA72C3" w:rsidP="00AA72C3">
                      <w:pPr>
                        <w:pStyle w:val="BlockText"/>
                        <w:rPr>
                          <w:rFonts w:ascii="Arial Narrow" w:hAnsi="Arial Narrow"/>
                          <w:b/>
                          <w:bCs/>
                          <w:iCs w:val="0"/>
                          <w:noProof/>
                          <w:color w:val="FFFF00"/>
                          <w:spacing w:val="10"/>
                          <w:sz w:val="110"/>
                          <w:szCs w:val="110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0941">
                        <w:rPr>
                          <w:rFonts w:ascii="Arial Narrow" w:hAnsi="Arial Narrow"/>
                          <w:b/>
                          <w:bCs/>
                          <w:iCs w:val="0"/>
                          <w:noProof/>
                          <w:color w:val="FFFF00"/>
                          <w:spacing w:val="10"/>
                          <w:sz w:val="110"/>
                          <w:szCs w:val="110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Spring</w:t>
                      </w:r>
                    </w:p>
                    <w:p w14:paraId="72F854EF" w14:textId="56246C47" w:rsidR="0080596E" w:rsidRPr="0080596E" w:rsidRDefault="00AA72C3">
                      <w:pPr>
                        <w:rPr>
                          <w:color w:val="00B0F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B0F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Spring</w:t>
                      </w:r>
                    </w:p>
                  </w:txbxContent>
                </v:textbox>
              </v:shape>
            </w:pict>
          </mc:Fallback>
        </mc:AlternateContent>
      </w:r>
      <w:r w:rsidR="00A1515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070307" wp14:editId="1877B565">
                <wp:simplePos x="0" y="0"/>
                <wp:positionH relativeFrom="column">
                  <wp:posOffset>1142647</wp:posOffset>
                </wp:positionH>
                <wp:positionV relativeFrom="paragraph">
                  <wp:posOffset>511387</wp:posOffset>
                </wp:positionV>
                <wp:extent cx="4138577" cy="7048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8577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49D938" w14:textId="533CA673" w:rsidR="0006064C" w:rsidRPr="00BA0941" w:rsidRDefault="0006064C" w:rsidP="00305EC4">
                            <w:pPr>
                              <w:pStyle w:val="BlockText"/>
                              <w:rPr>
                                <w:rFonts w:ascii="Arial Narrow" w:eastAsia="Arial Unicode MS" w:hAnsi="Arial Narrow" w:cs="Arial Unicode MS"/>
                                <w:iCs w:val="0"/>
                                <w:noProof/>
                                <w:color w:val="FFFF00"/>
                                <w:spacing w:val="10"/>
                                <w:sz w:val="96"/>
                                <w:szCs w:val="96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0941">
                              <w:rPr>
                                <w:rFonts w:ascii="Arial Narrow" w:eastAsia="Arial Unicode MS" w:hAnsi="Arial Narrow" w:cs="Arial Unicode MS"/>
                                <w:iCs w:val="0"/>
                                <w:noProof/>
                                <w:color w:val="FFFF00"/>
                                <w:spacing w:val="10"/>
                                <w:sz w:val="96"/>
                                <w:szCs w:val="96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Newsletter</w:t>
                            </w:r>
                            <w:r w:rsidR="00305EC4">
                              <w:rPr>
                                <w:rFonts w:ascii="Arial Narrow" w:eastAsia="Arial Unicode MS" w:hAnsi="Arial Narrow" w:cs="Arial Unicode MS"/>
                                <w:iCs w:val="0"/>
                                <w:noProof/>
                                <w:color w:val="FFFF00"/>
                                <w:spacing w:val="10"/>
                                <w:sz w:val="96"/>
                                <w:szCs w:val="96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2024</w:t>
                            </w:r>
                          </w:p>
                          <w:p w14:paraId="7A2E2399" w14:textId="77777777" w:rsidR="0080596E" w:rsidRDefault="008059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A070307" id="Text Box 1" o:spid="_x0000_s1027" type="#_x0000_t202" style="position:absolute;margin-left:89.95pt;margin-top:40.25pt;width:325.85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" filled="f" stroked="f">
                <v:textbox>
                  <w:txbxContent>
                    <w:p w14:paraId="4849D938" w14:textId="533CA673" w:rsidR="0006064C" w:rsidRPr="00BA0941" w:rsidRDefault="0006064C" w:rsidP="00305EC4">
                      <w:pPr>
                        <w:pStyle w:val="BlockText"/>
                        <w:rPr>
                          <w:rFonts w:ascii="Arial Narrow" w:eastAsia="Arial Unicode MS" w:hAnsi="Arial Narrow" w:cs="Arial Unicode MS"/>
                          <w:iCs w:val="0"/>
                          <w:noProof/>
                          <w:color w:val="FFFF00"/>
                          <w:spacing w:val="10"/>
                          <w:sz w:val="96"/>
                          <w:szCs w:val="96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0941">
                        <w:rPr>
                          <w:rFonts w:ascii="Arial Narrow" w:eastAsia="Arial Unicode MS" w:hAnsi="Arial Narrow" w:cs="Arial Unicode MS"/>
                          <w:iCs w:val="0"/>
                          <w:noProof/>
                          <w:color w:val="FFFF00"/>
                          <w:spacing w:val="10"/>
                          <w:sz w:val="96"/>
                          <w:szCs w:val="96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Newsletter</w:t>
                      </w:r>
                      <w:r w:rsidR="00305EC4">
                        <w:rPr>
                          <w:rFonts w:ascii="Arial Narrow" w:eastAsia="Arial Unicode MS" w:hAnsi="Arial Narrow" w:cs="Arial Unicode MS"/>
                          <w:iCs w:val="0"/>
                          <w:noProof/>
                          <w:color w:val="FFFF00"/>
                          <w:spacing w:val="10"/>
                          <w:sz w:val="96"/>
                          <w:szCs w:val="96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2024</w:t>
                      </w:r>
                    </w:p>
                    <w:p w14:paraId="7A2E2399" w14:textId="77777777" w:rsidR="0080596E" w:rsidRDefault="0080596E"/>
                  </w:txbxContent>
                </v:textbox>
              </v:shape>
            </w:pict>
          </mc:Fallback>
        </mc:AlternateContent>
      </w:r>
      <w:r w:rsidR="004354D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0702FA" wp14:editId="4BE808CD">
                <wp:simplePos x="0" y="0"/>
                <wp:positionH relativeFrom="column">
                  <wp:posOffset>1476375</wp:posOffset>
                </wp:positionH>
                <wp:positionV relativeFrom="paragraph">
                  <wp:posOffset>1703070</wp:posOffset>
                </wp:positionV>
                <wp:extent cx="3190875" cy="8096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28193D" w14:textId="75C31F00" w:rsidR="004354D9" w:rsidRPr="00BA0941" w:rsidRDefault="004354D9" w:rsidP="004354D9">
                            <w:pPr>
                              <w:pStyle w:val="BlockText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iCs w:val="0"/>
                                <w:noProof/>
                                <w:color w:val="FFFF00"/>
                                <w:spacing w:val="10"/>
                                <w:sz w:val="72"/>
                                <w:szCs w:val="72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0941">
                              <w:rPr>
                                <w:rFonts w:ascii="Arial Narrow" w:hAnsi="Arial Narrow"/>
                                <w:b/>
                                <w:bCs/>
                                <w:iCs w:val="0"/>
                                <w:noProof/>
                                <w:color w:val="FFFF00"/>
                                <w:spacing w:val="10"/>
                                <w:sz w:val="72"/>
                                <w:szCs w:val="72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Important Dates</w:t>
                            </w:r>
                          </w:p>
                          <w:p w14:paraId="2A5D35EB" w14:textId="77777777" w:rsidR="004354D9" w:rsidRPr="0080596E" w:rsidRDefault="004354D9" w:rsidP="004354D9">
                            <w:pPr>
                              <w:rPr>
                                <w:color w:val="00B0F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90702FA" id="Text Box 8" o:spid="_x0000_s1028" type="#_x0000_t202" style="position:absolute;margin-left:116.25pt;margin-top:134.1pt;width:251.25pt;height:6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" filled="f" stroked="f">
                <v:textbox>
                  <w:txbxContent>
                    <w:p w14:paraId="7128193D" w14:textId="75C31F00" w:rsidR="004354D9" w:rsidRPr="00BA0941" w:rsidRDefault="004354D9" w:rsidP="004354D9">
                      <w:pPr>
                        <w:pStyle w:val="BlockText"/>
                        <w:jc w:val="center"/>
                        <w:rPr>
                          <w:rFonts w:ascii="Arial Narrow" w:hAnsi="Arial Narrow"/>
                          <w:b/>
                          <w:bCs/>
                          <w:iCs w:val="0"/>
                          <w:noProof/>
                          <w:color w:val="FFFF00"/>
                          <w:spacing w:val="10"/>
                          <w:sz w:val="72"/>
                          <w:szCs w:val="72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0941">
                        <w:rPr>
                          <w:rFonts w:ascii="Arial Narrow" w:hAnsi="Arial Narrow"/>
                          <w:b/>
                          <w:bCs/>
                          <w:iCs w:val="0"/>
                          <w:noProof/>
                          <w:color w:val="FFFF00"/>
                          <w:spacing w:val="10"/>
                          <w:sz w:val="72"/>
                          <w:szCs w:val="72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Important Dates</w:t>
                      </w:r>
                    </w:p>
                    <w:p w14:paraId="2A5D35EB" w14:textId="77777777" w:rsidR="004354D9" w:rsidRPr="0080596E" w:rsidRDefault="004354D9" w:rsidP="004354D9">
                      <w:pPr>
                        <w:rPr>
                          <w:color w:val="00B0F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54D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D1F81A" wp14:editId="027A727E">
                <wp:simplePos x="0" y="0"/>
                <wp:positionH relativeFrom="column">
                  <wp:posOffset>-1743075</wp:posOffset>
                </wp:positionH>
                <wp:positionV relativeFrom="paragraph">
                  <wp:posOffset>1245870</wp:posOffset>
                </wp:positionV>
                <wp:extent cx="3019425" cy="8096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EA55C6" w14:textId="338B04E8" w:rsidR="004354D9" w:rsidRPr="00BA0941" w:rsidRDefault="004354D9" w:rsidP="004354D9">
                            <w:pPr>
                              <w:pStyle w:val="BlockText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iCs w:val="0"/>
                                <w:noProof/>
                                <w:color w:val="FFFF00"/>
                                <w:spacing w:val="10"/>
                                <w:sz w:val="110"/>
                                <w:szCs w:val="110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0941">
                              <w:rPr>
                                <w:rFonts w:ascii="Arial Narrow" w:hAnsi="Arial Narrow"/>
                                <w:b/>
                                <w:bCs/>
                                <w:iCs w:val="0"/>
                                <w:noProof/>
                                <w:color w:val="FFFF00"/>
                                <w:spacing w:val="10"/>
                                <w:sz w:val="110"/>
                                <w:szCs w:val="110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Welcome</w:t>
                            </w:r>
                          </w:p>
                          <w:p w14:paraId="62E96DA9" w14:textId="77777777" w:rsidR="004354D9" w:rsidRPr="0080596E" w:rsidRDefault="004354D9" w:rsidP="004354D9">
                            <w:pPr>
                              <w:rPr>
                                <w:color w:val="00B0F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CD1F81A" id="Text Box 6" o:spid="_x0000_s1029" type="#_x0000_t202" style="position:absolute;margin-left:-137.25pt;margin-top:98.1pt;width:237.75pt;height:6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" filled="f" stroked="f">
                <v:textbox>
                  <w:txbxContent>
                    <w:p w14:paraId="32EA55C6" w14:textId="338B04E8" w:rsidR="004354D9" w:rsidRPr="00BA0941" w:rsidRDefault="004354D9" w:rsidP="004354D9">
                      <w:pPr>
                        <w:pStyle w:val="BlockText"/>
                        <w:jc w:val="center"/>
                        <w:rPr>
                          <w:rFonts w:ascii="Arial Narrow" w:hAnsi="Arial Narrow"/>
                          <w:b/>
                          <w:bCs/>
                          <w:iCs w:val="0"/>
                          <w:noProof/>
                          <w:color w:val="FFFF00"/>
                          <w:spacing w:val="10"/>
                          <w:sz w:val="110"/>
                          <w:szCs w:val="110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0941">
                        <w:rPr>
                          <w:rFonts w:ascii="Arial Narrow" w:hAnsi="Arial Narrow"/>
                          <w:b/>
                          <w:bCs/>
                          <w:iCs w:val="0"/>
                          <w:noProof/>
                          <w:color w:val="FFFF00"/>
                          <w:spacing w:val="10"/>
                          <w:sz w:val="110"/>
                          <w:szCs w:val="110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Welcome</w:t>
                      </w:r>
                    </w:p>
                    <w:p w14:paraId="62E96DA9" w14:textId="77777777" w:rsidR="004354D9" w:rsidRPr="0080596E" w:rsidRDefault="004354D9" w:rsidP="004354D9">
                      <w:pPr>
                        <w:rPr>
                          <w:color w:val="00B0F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54D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B611B1" wp14:editId="25251034">
                <wp:simplePos x="0" y="0"/>
                <wp:positionH relativeFrom="column">
                  <wp:posOffset>1419225</wp:posOffset>
                </wp:positionH>
                <wp:positionV relativeFrom="paragraph">
                  <wp:posOffset>2055495</wp:posOffset>
                </wp:positionV>
                <wp:extent cx="3305175" cy="6248400"/>
                <wp:effectExtent l="0" t="0" r="0" b="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6248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459638C" id="Rounded Rectangle 3" o:spid="_x0000_s1026" style="position:absolute;margin-left:111.75pt;margin-top:161.85pt;width:260.25pt;height:49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" fillcolor="white [3212]" stroked="f" strokeweight="1pt">
                <v:stroke joinstyle="miter"/>
              </v:roundrect>
            </w:pict>
          </mc:Fallback>
        </mc:AlternateContent>
      </w:r>
    </w:p>
    <w:p w14:paraId="04666FDF" w14:textId="1DDB9FE5" w:rsidR="00666375" w:rsidRDefault="00305EC4" w:rsidP="001E5CF2">
      <w:pPr>
        <w:pStyle w:val="Block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AFA77" wp14:editId="2AE6C767">
                <wp:simplePos x="0" y="0"/>
                <wp:positionH relativeFrom="column">
                  <wp:posOffset>-2015067</wp:posOffset>
                </wp:positionH>
                <wp:positionV relativeFrom="paragraph">
                  <wp:posOffset>636058</wp:posOffset>
                </wp:positionV>
                <wp:extent cx="7058025" cy="8491361"/>
                <wp:effectExtent l="0" t="0" r="15875" b="1778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8491361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0B1FA0A" id="Rounded Rectangle 4" o:spid="_x0000_s1026" style="position:absolute;margin-left:-158.65pt;margin-top:50.1pt;width:555.75pt;height:66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" fillcolor="#92d050" strokecolor="#86d8df [1942]" strokeweight="1pt">
                <v:stroke joinstyle="miter"/>
              </v:roundrect>
            </w:pict>
          </mc:Fallback>
        </mc:AlternateContent>
      </w:r>
    </w:p>
    <w:p w14:paraId="37DFE3A7" w14:textId="232D551D" w:rsidR="00666375" w:rsidRDefault="00666375" w:rsidP="001E5CF2">
      <w:pPr>
        <w:pStyle w:val="BlockText"/>
      </w:pPr>
    </w:p>
    <w:p w14:paraId="1D26EC0A" w14:textId="4245A6CA" w:rsidR="00666375" w:rsidRDefault="00EF3080" w:rsidP="001E5CF2">
      <w:pPr>
        <w:pStyle w:val="Block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760134" wp14:editId="62811CA4">
                <wp:simplePos x="0" y="0"/>
                <wp:positionH relativeFrom="column">
                  <wp:posOffset>-1716374</wp:posOffset>
                </wp:positionH>
                <wp:positionV relativeFrom="paragraph">
                  <wp:posOffset>201326</wp:posOffset>
                </wp:positionV>
                <wp:extent cx="2905125" cy="2713220"/>
                <wp:effectExtent l="0" t="0" r="3175" b="508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27132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1711B13" id="Rounded Rectangle 2" o:spid="_x0000_s1026" style="position:absolute;margin-left:-135.15pt;margin-top:15.85pt;width:228.75pt;height:21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&#13;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EB701B" wp14:editId="70E38C11">
                <wp:simplePos x="0" y="0"/>
                <wp:positionH relativeFrom="column">
                  <wp:posOffset>-1638300</wp:posOffset>
                </wp:positionH>
                <wp:positionV relativeFrom="paragraph">
                  <wp:posOffset>422119</wp:posOffset>
                </wp:positionV>
                <wp:extent cx="2733675" cy="27241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746421" w14:textId="77777777" w:rsidR="00305EC4" w:rsidRDefault="004354D9" w:rsidP="00BD38C6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96F71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Welcome </w:t>
                            </w:r>
                            <w:r w:rsidR="00305EC4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to our </w:t>
                            </w:r>
                            <w:r w:rsidR="00A95BF2" w:rsidRPr="00396F71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Spring</w:t>
                            </w:r>
                            <w:r w:rsidR="00305EC4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396F71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newsletter </w:t>
                            </w:r>
                            <w:r w:rsidR="00305EC4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from everyone </w:t>
                            </w:r>
                            <w:r w:rsidR="00396F71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at Princess of Wales </w:t>
                            </w:r>
                            <w:r w:rsidR="00305EC4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Day </w:t>
                            </w:r>
                            <w:r w:rsidR="00396F71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Nursery.</w:t>
                            </w:r>
                            <w:r w:rsidR="00305EC4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 </w:t>
                            </w:r>
                          </w:p>
                          <w:p w14:paraId="3A6C8BEE" w14:textId="4CB42571" w:rsidR="00BD38C6" w:rsidRPr="00755A30" w:rsidRDefault="00305EC4" w:rsidP="00BD38C6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To begin, we</w:t>
                            </w:r>
                            <w:r w:rsidR="00BD38C6" w:rsidRP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would like to say a big </w:t>
                            </w:r>
                            <w:r w:rsidRP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‘</w:t>
                            </w:r>
                            <w:r w:rsidR="00BD38C6" w:rsidRP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hello</w:t>
                            </w:r>
                            <w:r w:rsidRP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’</w:t>
                            </w:r>
                            <w:r w:rsidR="00BD38C6" w:rsidRP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to </w:t>
                            </w:r>
                            <w:r w:rsidR="00C80753" w:rsidRP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all</w:t>
                            </w:r>
                            <w:r w:rsidR="00BD38C6" w:rsidRP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our new children and their families. </w:t>
                            </w:r>
                            <w:r w:rsidR="00396F71" w:rsidRP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br/>
                              <w:t>We are looking forward to</w:t>
                            </w:r>
                            <w:r w:rsidR="00FD0BC1" w:rsidRP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experiencing plants growing and flowers beginning to bloom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in our nursery environment. </w:t>
                            </w:r>
                            <w:r w:rsidR="00ED7B38" w:rsidRP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Be sure to l</w:t>
                            </w:r>
                            <w:r w:rsidR="00ED7B38" w:rsidRP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ook out for our new </w:t>
                            </w:r>
                            <w:r w:rsidRP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&amp; vibrant </w:t>
                            </w:r>
                            <w:r w:rsidR="00ED7B38" w:rsidRP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flowers in the planters out the front.</w:t>
                            </w:r>
                            <w:r w:rsidR="00ED7B38" w:rsidRP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br/>
                              <w:t>Wh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ich </w:t>
                            </w:r>
                            <w:r w:rsidR="00ED7B38" w:rsidRP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are your favourites?</w:t>
                            </w:r>
                          </w:p>
                          <w:p w14:paraId="07AD9392" w14:textId="2A3A2D0A" w:rsidR="004354D9" w:rsidRPr="00755A30" w:rsidRDefault="004354D9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755A30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6CEB701B" id="Text Box 9" o:spid="_x0000_s1030" type="#_x0000_t202" style="position:absolute;margin-left:-129pt;margin-top:33.25pt;width:215.25pt;height:214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" filled="f" stroked="f" strokeweight=".5pt">
                <v:textbox>
                  <w:txbxContent>
                    <w:p w14:paraId="2E746421" w14:textId="77777777" w:rsidR="00305EC4" w:rsidRDefault="004354D9" w:rsidP="00BD38C6">
                      <w:pPr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396F71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Welcome </w:t>
                      </w:r>
                      <w:r w:rsidR="00305EC4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to our </w:t>
                      </w:r>
                      <w:r w:rsidR="00A95BF2" w:rsidRPr="00396F71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Spring</w:t>
                      </w:r>
                      <w:r w:rsidR="00305EC4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396F71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newsletter </w:t>
                      </w:r>
                      <w:r w:rsidR="00305EC4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from everyone </w:t>
                      </w:r>
                      <w:r w:rsidR="00396F71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at Princess of Wales </w:t>
                      </w:r>
                      <w:r w:rsidR="00305EC4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Day </w:t>
                      </w:r>
                      <w:r w:rsidR="00396F71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Nursery.</w:t>
                      </w:r>
                      <w:r w:rsidR="00305EC4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 </w:t>
                      </w:r>
                    </w:p>
                    <w:p w14:paraId="3A6C8BEE" w14:textId="4CB42571" w:rsidR="00BD38C6" w:rsidRPr="00755A30" w:rsidRDefault="00305EC4" w:rsidP="00BD38C6">
                      <w:pPr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</w:pPr>
                      <w:r w:rsidRP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To begin, we</w:t>
                      </w:r>
                      <w:r w:rsidR="00BD38C6" w:rsidRP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would like to say a big </w:t>
                      </w:r>
                      <w:r w:rsidRP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‘</w:t>
                      </w:r>
                      <w:r w:rsidR="00BD38C6" w:rsidRP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hello</w:t>
                      </w:r>
                      <w:r w:rsidRP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’</w:t>
                      </w:r>
                      <w:r w:rsidR="00BD38C6" w:rsidRP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to </w:t>
                      </w:r>
                      <w:r w:rsidR="00C80753" w:rsidRP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all</w:t>
                      </w:r>
                      <w:r w:rsidR="00BD38C6" w:rsidRP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our new children and their families. </w:t>
                      </w:r>
                      <w:r w:rsidR="00396F71" w:rsidRP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br/>
                        <w:t>We are looking forward to</w:t>
                      </w:r>
                      <w:r w:rsidR="00FD0BC1" w:rsidRP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experiencing plants growing and flowers beginning to bloom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in our nursery environment. </w:t>
                      </w:r>
                      <w:r w:rsidR="00ED7B38" w:rsidRP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Be sure to l</w:t>
                      </w:r>
                      <w:r w:rsidR="00ED7B38" w:rsidRP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ook out for our new </w:t>
                      </w:r>
                      <w:r w:rsidRP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&amp; vibrant </w:t>
                      </w:r>
                      <w:r w:rsidR="00ED7B38" w:rsidRP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flowers in the planters out the front.</w:t>
                      </w:r>
                      <w:r w:rsidR="00ED7B38" w:rsidRP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br/>
                        <w:t>Wh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ich </w:t>
                      </w:r>
                      <w:r w:rsidR="00ED7B38" w:rsidRP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are your favourites?</w:t>
                      </w:r>
                    </w:p>
                    <w:p w14:paraId="07AD9392" w14:textId="2A3A2D0A" w:rsidR="004354D9" w:rsidRPr="00755A30" w:rsidRDefault="004354D9">
                      <w:pPr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</w:pPr>
                      <w:r w:rsidRPr="00755A30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1097AA7" w14:textId="50848304" w:rsidR="00666375" w:rsidRDefault="00BD778D" w:rsidP="001E5CF2">
      <w:pPr>
        <w:pStyle w:val="Block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FE188A" wp14:editId="438541FB">
                <wp:simplePos x="0" y="0"/>
                <wp:positionH relativeFrom="column">
                  <wp:posOffset>1575881</wp:posOffset>
                </wp:positionH>
                <wp:positionV relativeFrom="paragraph">
                  <wp:posOffset>95398</wp:posOffset>
                </wp:positionV>
                <wp:extent cx="2990850" cy="6021421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60214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CFF894" w14:textId="77777777" w:rsidR="004E7E06" w:rsidRPr="006A30D0" w:rsidRDefault="004E7E06" w:rsidP="004354D9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  <w:r w:rsidRPr="006A30D0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>March</w:t>
                            </w:r>
                          </w:p>
                          <w:p w14:paraId="26858355" w14:textId="6FA62A7E" w:rsidR="00BF3059" w:rsidRDefault="00356C12" w:rsidP="004354D9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1</w:t>
                            </w:r>
                            <w:r w:rsidRPr="00356C12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st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– St David’s Day </w:t>
                            </w:r>
                          </w:p>
                          <w:p w14:paraId="61654A05" w14:textId="42EB74BB" w:rsidR="008D0C32" w:rsidRDefault="00356C12" w:rsidP="004354D9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7</w:t>
                            </w:r>
                            <w:r w:rsidRPr="00356C12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– World Book Day </w:t>
                            </w:r>
                          </w:p>
                          <w:p w14:paraId="35EB9D1B" w14:textId="686E1D68" w:rsidR="00BF3059" w:rsidRPr="006A30D0" w:rsidRDefault="00356C12" w:rsidP="004354D9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10</w:t>
                            </w:r>
                            <w:r w:rsidRPr="00356C12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– Mother’s Day </w:t>
                            </w:r>
                          </w:p>
                          <w:p w14:paraId="339C4980" w14:textId="20774B84" w:rsidR="008D0C32" w:rsidRDefault="00356C12" w:rsidP="004354D9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10</w:t>
                            </w:r>
                            <w:r w:rsidRPr="00356C12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– Ramadan Begins</w:t>
                            </w:r>
                          </w:p>
                          <w:p w14:paraId="4F936458" w14:textId="2924D4E8" w:rsidR="00356C12" w:rsidRDefault="00356C12" w:rsidP="004354D9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15</w:t>
                            </w:r>
                            <w:r w:rsidRPr="00356C12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– Red Nose Day</w:t>
                            </w:r>
                          </w:p>
                          <w:p w14:paraId="33AB5A31" w14:textId="0AB7ACD2" w:rsidR="00356C12" w:rsidRDefault="00356C12" w:rsidP="004354D9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17</w:t>
                            </w:r>
                            <w:r w:rsidRPr="00356C12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– St Patricks Day</w:t>
                            </w:r>
                          </w:p>
                          <w:p w14:paraId="70E26592" w14:textId="19EF3E14" w:rsidR="003E2E45" w:rsidRDefault="003E2E45" w:rsidP="004354D9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25</w:t>
                            </w:r>
                            <w:r w:rsidRPr="003E2E45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– Easter bonnet competition week</w:t>
                            </w:r>
                          </w:p>
                          <w:p w14:paraId="62CF4498" w14:textId="474CF1BE" w:rsidR="00356C12" w:rsidRDefault="00356C12" w:rsidP="004354D9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26</w:t>
                            </w:r>
                            <w:r w:rsidRPr="00356C12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– Purple day (epilepsy awareness)</w:t>
                            </w:r>
                          </w:p>
                          <w:p w14:paraId="36A9D0D1" w14:textId="38727D29" w:rsidR="00356C12" w:rsidRPr="006A30D0" w:rsidRDefault="00356C12" w:rsidP="004354D9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29</w:t>
                            </w:r>
                            <w:r w:rsidRPr="00356C12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– Good Friday (Easter Weekend)</w:t>
                            </w:r>
                          </w:p>
                          <w:p w14:paraId="6E7A44A2" w14:textId="2AAAF228" w:rsidR="004E7E06" w:rsidRDefault="004E7E06" w:rsidP="004354D9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  <w:r w:rsidRPr="006A30D0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>April</w:t>
                            </w:r>
                          </w:p>
                          <w:p w14:paraId="5DED8919" w14:textId="7DF9D037" w:rsidR="00356C12" w:rsidRPr="00356C12" w:rsidRDefault="00356C12" w:rsidP="004354D9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356C12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1</w:t>
                            </w:r>
                            <w:r w:rsidRPr="00356C12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st</w:t>
                            </w:r>
                            <w:r w:rsidRPr="00356C12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– Easter Monday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(nursery closed)</w:t>
                            </w:r>
                          </w:p>
                          <w:p w14:paraId="21137984" w14:textId="77777777" w:rsidR="00EC65B0" w:rsidRDefault="00356C12" w:rsidP="004354D9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2</w:t>
                            </w:r>
                            <w:r w:rsidRPr="00356C12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nd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- </w:t>
                            </w:r>
                            <w:r w:rsidR="0034291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World Autism Day</w:t>
                            </w:r>
                          </w:p>
                          <w:p w14:paraId="6B5D1481" w14:textId="53906B00" w:rsidR="00EC65B0" w:rsidRDefault="00EC65B0" w:rsidP="004354D9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3</w:t>
                            </w:r>
                            <w:r w:rsidRPr="00EC65B0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rd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– PARENTS EVENING</w:t>
                            </w:r>
                          </w:p>
                          <w:p w14:paraId="77F47BCF" w14:textId="03298843" w:rsidR="003E2E45" w:rsidRDefault="003E2E45" w:rsidP="004354D9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10</w:t>
                            </w:r>
                            <w:r w:rsidRPr="003E2E45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– World Sibling Day </w:t>
                            </w:r>
                          </w:p>
                          <w:p w14:paraId="50E92F80" w14:textId="3E10D7D5" w:rsidR="003E2E45" w:rsidRDefault="003E2E45" w:rsidP="004354D9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22</w:t>
                            </w:r>
                            <w:r w:rsidRPr="003E2E45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nd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– Earth Day</w:t>
                            </w:r>
                          </w:p>
                          <w:p w14:paraId="3414644D" w14:textId="581C00DF" w:rsidR="003E2E45" w:rsidRDefault="003E2E45" w:rsidP="004354D9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23</w:t>
                            </w:r>
                            <w:r w:rsidRPr="003E2E45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rd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– St George’s Day</w:t>
                            </w:r>
                          </w:p>
                          <w:p w14:paraId="72DE59CD" w14:textId="03AC1393" w:rsidR="006A30D0" w:rsidRDefault="006A30D0" w:rsidP="004354D9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  <w:r w:rsidRPr="006A30D0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>May</w:t>
                            </w:r>
                          </w:p>
                          <w:p w14:paraId="7EFC6E88" w14:textId="0F270B85" w:rsidR="006A30D0" w:rsidRDefault="003E2E45" w:rsidP="004354D9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12</w:t>
                            </w:r>
                            <w:r w:rsidRPr="003E2E45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– International Nurses Day </w:t>
                            </w:r>
                          </w:p>
                          <w:p w14:paraId="3A620C8D" w14:textId="0C625CE5" w:rsidR="003E2E45" w:rsidRPr="006A30D0" w:rsidRDefault="003E2E45" w:rsidP="004354D9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13</w:t>
                            </w:r>
                            <w:r w:rsidRPr="003E2E45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– Mental Health Awareness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E188A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1" type="#_x0000_t202" style="position:absolute;margin-left:124.1pt;margin-top:7.5pt;width:235.5pt;height:47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" filled="f" stroked="f" strokeweight=".5pt">
                <v:textbox>
                  <w:txbxContent>
                    <w:p w14:paraId="55CFF894" w14:textId="77777777" w:rsidR="004E7E06" w:rsidRPr="006A30D0" w:rsidRDefault="004E7E06" w:rsidP="004354D9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lang w:val="en-GB"/>
                        </w:rPr>
                      </w:pPr>
                      <w:r w:rsidRPr="006A30D0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lang w:val="en-GB"/>
                        </w:rPr>
                        <w:t>March</w:t>
                      </w:r>
                    </w:p>
                    <w:p w14:paraId="26858355" w14:textId="6FA62A7E" w:rsidR="00BF3059" w:rsidRDefault="00356C12" w:rsidP="004354D9">
                      <w:pP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1</w:t>
                      </w:r>
                      <w:r w:rsidRPr="00356C12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vertAlign w:val="superscript"/>
                          <w:lang w:val="en-GB"/>
                        </w:rPr>
                        <w:t>st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– St David’s Day </w:t>
                      </w:r>
                    </w:p>
                    <w:p w14:paraId="61654A05" w14:textId="42EB74BB" w:rsidR="008D0C32" w:rsidRDefault="00356C12" w:rsidP="004354D9">
                      <w:pP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7</w:t>
                      </w:r>
                      <w:r w:rsidRPr="00356C12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– World Book Day </w:t>
                      </w:r>
                    </w:p>
                    <w:p w14:paraId="35EB9D1B" w14:textId="686E1D68" w:rsidR="00BF3059" w:rsidRPr="006A30D0" w:rsidRDefault="00356C12" w:rsidP="004354D9">
                      <w:pP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10</w:t>
                      </w:r>
                      <w:r w:rsidRPr="00356C12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– Mother’s Day </w:t>
                      </w:r>
                    </w:p>
                    <w:p w14:paraId="339C4980" w14:textId="20774B84" w:rsidR="008D0C32" w:rsidRDefault="00356C12" w:rsidP="004354D9">
                      <w:pP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10</w:t>
                      </w:r>
                      <w:r w:rsidRPr="00356C12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– Ramadan Begins</w:t>
                      </w:r>
                    </w:p>
                    <w:p w14:paraId="4F936458" w14:textId="2924D4E8" w:rsidR="00356C12" w:rsidRDefault="00356C12" w:rsidP="004354D9">
                      <w:pP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15</w:t>
                      </w:r>
                      <w:r w:rsidRPr="00356C12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– Red Nose Day</w:t>
                      </w:r>
                    </w:p>
                    <w:p w14:paraId="33AB5A31" w14:textId="0AB7ACD2" w:rsidR="00356C12" w:rsidRDefault="00356C12" w:rsidP="004354D9">
                      <w:pP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17</w:t>
                      </w:r>
                      <w:r w:rsidRPr="00356C12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– St Patricks Day</w:t>
                      </w:r>
                    </w:p>
                    <w:p w14:paraId="70E26592" w14:textId="19EF3E14" w:rsidR="003E2E45" w:rsidRDefault="003E2E45" w:rsidP="004354D9">
                      <w:pP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25</w:t>
                      </w:r>
                      <w:r w:rsidRPr="003E2E45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– Easter bonnet competition week</w:t>
                      </w:r>
                    </w:p>
                    <w:p w14:paraId="62CF4498" w14:textId="474CF1BE" w:rsidR="00356C12" w:rsidRDefault="00356C12" w:rsidP="004354D9">
                      <w:pP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26</w:t>
                      </w:r>
                      <w:r w:rsidRPr="00356C12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– Purple day (epilepsy awareness)</w:t>
                      </w:r>
                    </w:p>
                    <w:p w14:paraId="36A9D0D1" w14:textId="38727D29" w:rsidR="00356C12" w:rsidRPr="006A30D0" w:rsidRDefault="00356C12" w:rsidP="004354D9">
                      <w:pP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29</w:t>
                      </w:r>
                      <w:r w:rsidRPr="00356C12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– Good Friday (Easter Weekend)</w:t>
                      </w:r>
                    </w:p>
                    <w:p w14:paraId="6E7A44A2" w14:textId="2AAAF228" w:rsidR="004E7E06" w:rsidRDefault="004E7E06" w:rsidP="004354D9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lang w:val="en-GB"/>
                        </w:rPr>
                      </w:pPr>
                      <w:r w:rsidRPr="006A30D0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lang w:val="en-GB"/>
                        </w:rPr>
                        <w:t>April</w:t>
                      </w:r>
                    </w:p>
                    <w:p w14:paraId="5DED8919" w14:textId="7DF9D037" w:rsidR="00356C12" w:rsidRPr="00356C12" w:rsidRDefault="00356C12" w:rsidP="004354D9">
                      <w:pP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356C12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1</w:t>
                      </w:r>
                      <w:r w:rsidRPr="00356C12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vertAlign w:val="superscript"/>
                          <w:lang w:val="en-GB"/>
                        </w:rPr>
                        <w:t>st</w:t>
                      </w:r>
                      <w:r w:rsidRPr="00356C12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– Easter Monday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(nursery closed)</w:t>
                      </w:r>
                    </w:p>
                    <w:p w14:paraId="21137984" w14:textId="77777777" w:rsidR="00EC65B0" w:rsidRDefault="00356C12" w:rsidP="004354D9">
                      <w:pP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2</w:t>
                      </w:r>
                      <w:r w:rsidRPr="00356C12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vertAlign w:val="superscript"/>
                          <w:lang w:val="en-GB"/>
                        </w:rPr>
                        <w:t>nd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- </w:t>
                      </w:r>
                      <w:r w:rsidR="0034291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World Autism Day</w:t>
                      </w:r>
                    </w:p>
                    <w:p w14:paraId="6B5D1481" w14:textId="53906B00" w:rsidR="00EC65B0" w:rsidRDefault="00EC65B0" w:rsidP="004354D9">
                      <w:pP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3</w:t>
                      </w:r>
                      <w:r w:rsidRPr="00EC65B0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vertAlign w:val="superscript"/>
                          <w:lang w:val="en-GB"/>
                        </w:rPr>
                        <w:t>rd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– PARENTS EVENING</w:t>
                      </w:r>
                    </w:p>
                    <w:p w14:paraId="77F47BCF" w14:textId="03298843" w:rsidR="003E2E45" w:rsidRDefault="003E2E45" w:rsidP="004354D9">
                      <w:pP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10</w:t>
                      </w:r>
                      <w:r w:rsidRPr="003E2E45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– World Sibling Day </w:t>
                      </w:r>
                    </w:p>
                    <w:p w14:paraId="50E92F80" w14:textId="3E10D7D5" w:rsidR="003E2E45" w:rsidRDefault="003E2E45" w:rsidP="004354D9">
                      <w:pP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22</w:t>
                      </w:r>
                      <w:r w:rsidRPr="003E2E45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vertAlign w:val="superscript"/>
                          <w:lang w:val="en-GB"/>
                        </w:rPr>
                        <w:t>nd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– Earth Day</w:t>
                      </w:r>
                    </w:p>
                    <w:p w14:paraId="3414644D" w14:textId="581C00DF" w:rsidR="003E2E45" w:rsidRDefault="003E2E45" w:rsidP="004354D9">
                      <w:pP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23</w:t>
                      </w:r>
                      <w:r w:rsidRPr="003E2E45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vertAlign w:val="superscript"/>
                          <w:lang w:val="en-GB"/>
                        </w:rPr>
                        <w:t>rd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– St George’s Day</w:t>
                      </w:r>
                    </w:p>
                    <w:p w14:paraId="72DE59CD" w14:textId="03AC1393" w:rsidR="006A30D0" w:rsidRDefault="006A30D0" w:rsidP="004354D9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lang w:val="en-GB"/>
                        </w:rPr>
                      </w:pPr>
                      <w:r w:rsidRPr="006A30D0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lang w:val="en-GB"/>
                        </w:rPr>
                        <w:t>May</w:t>
                      </w:r>
                    </w:p>
                    <w:p w14:paraId="7EFC6E88" w14:textId="0F270B85" w:rsidR="006A30D0" w:rsidRDefault="003E2E45" w:rsidP="004354D9">
                      <w:pP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12</w:t>
                      </w:r>
                      <w:r w:rsidRPr="003E2E45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– International Nurses Day </w:t>
                      </w:r>
                    </w:p>
                    <w:p w14:paraId="3A620C8D" w14:textId="0C625CE5" w:rsidR="003E2E45" w:rsidRPr="006A30D0" w:rsidRDefault="003E2E45" w:rsidP="004354D9">
                      <w:pP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13</w:t>
                      </w:r>
                      <w:r w:rsidRPr="003E2E45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– Mental Health Awareness Week</w:t>
                      </w:r>
                    </w:p>
                  </w:txbxContent>
                </v:textbox>
              </v:shape>
            </w:pict>
          </mc:Fallback>
        </mc:AlternateContent>
      </w:r>
    </w:p>
    <w:p w14:paraId="2A2D135A" w14:textId="1E4C2F00" w:rsidR="00666375" w:rsidRDefault="00666375" w:rsidP="001E5CF2">
      <w:pPr>
        <w:pStyle w:val="BlockText"/>
      </w:pPr>
    </w:p>
    <w:p w14:paraId="6BB3DB87" w14:textId="6DF9C3A6" w:rsidR="00666375" w:rsidRDefault="00666375" w:rsidP="001E5CF2">
      <w:pPr>
        <w:pStyle w:val="BlockText"/>
      </w:pPr>
    </w:p>
    <w:p w14:paraId="21D3B004" w14:textId="18ADDD3A" w:rsidR="00666375" w:rsidRDefault="00F60E65" w:rsidP="001E5CF2">
      <w:pPr>
        <w:pStyle w:val="Block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846F58C" wp14:editId="07741F6B">
                <wp:simplePos x="0" y="0"/>
                <wp:positionH relativeFrom="column">
                  <wp:posOffset>-1741170</wp:posOffset>
                </wp:positionH>
                <wp:positionV relativeFrom="paragraph">
                  <wp:posOffset>695069</wp:posOffset>
                </wp:positionV>
                <wp:extent cx="3019425" cy="80962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8191F5" w14:textId="77777777" w:rsidR="00F60E65" w:rsidRPr="00BA0941" w:rsidRDefault="00F60E65" w:rsidP="00F60E65">
                            <w:pPr>
                              <w:pStyle w:val="BlockText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iCs w:val="0"/>
                                <w:noProof/>
                                <w:color w:val="FFFF00"/>
                                <w:spacing w:val="10"/>
                                <w:sz w:val="80"/>
                                <w:szCs w:val="80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0941">
                              <w:rPr>
                                <w:rFonts w:ascii="Arial Narrow" w:hAnsi="Arial Narrow"/>
                                <w:b/>
                                <w:bCs/>
                                <w:iCs w:val="0"/>
                                <w:noProof/>
                                <w:color w:val="FFFF00"/>
                                <w:spacing w:val="10"/>
                                <w:sz w:val="80"/>
                                <w:szCs w:val="80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 days</w:t>
                            </w:r>
                          </w:p>
                          <w:p w14:paraId="35C95F69" w14:textId="77777777" w:rsidR="00F60E65" w:rsidRPr="00666375" w:rsidRDefault="00F60E65" w:rsidP="00F60E65">
                            <w:pPr>
                              <w:pStyle w:val="BlockText"/>
                              <w:rPr>
                                <w:rFonts w:ascii="Arial Narrow" w:hAnsi="Arial Narrow"/>
                                <w:b/>
                                <w:bCs/>
                                <w:iCs w:val="0"/>
                                <w:noProof/>
                                <w:color w:val="00B0F0"/>
                                <w:spacing w:val="10"/>
                                <w:sz w:val="96"/>
                                <w:szCs w:val="96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95E1F48" w14:textId="77777777" w:rsidR="00F60E65" w:rsidRPr="0080596E" w:rsidRDefault="00F60E65" w:rsidP="00F60E65">
                            <w:pPr>
                              <w:rPr>
                                <w:color w:val="00B0F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846F58C" id="Text Box 28" o:spid="_x0000_s1032" type="#_x0000_t202" style="position:absolute;margin-left:-137.1pt;margin-top:54.75pt;width:237.75pt;height:63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" filled="f" stroked="f">
                <v:textbox>
                  <w:txbxContent>
                    <w:p w14:paraId="708191F5" w14:textId="77777777" w:rsidR="00F60E65" w:rsidRPr="00BA0941" w:rsidRDefault="00F60E65" w:rsidP="00F60E65">
                      <w:pPr>
                        <w:pStyle w:val="BlockText"/>
                        <w:jc w:val="center"/>
                        <w:rPr>
                          <w:rFonts w:ascii="Arial Narrow" w:hAnsi="Arial Narrow"/>
                          <w:b/>
                          <w:bCs/>
                          <w:iCs w:val="0"/>
                          <w:noProof/>
                          <w:color w:val="FFFF00"/>
                          <w:spacing w:val="10"/>
                          <w:sz w:val="80"/>
                          <w:szCs w:val="80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0941">
                        <w:rPr>
                          <w:rFonts w:ascii="Arial Narrow" w:hAnsi="Arial Narrow"/>
                          <w:b/>
                          <w:bCs/>
                          <w:iCs w:val="0"/>
                          <w:noProof/>
                          <w:color w:val="FFFF00"/>
                          <w:spacing w:val="10"/>
                          <w:sz w:val="80"/>
                          <w:szCs w:val="80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Spring days</w:t>
                      </w:r>
                    </w:p>
                    <w:p w14:paraId="35C95F69" w14:textId="77777777" w:rsidR="00F60E65" w:rsidRPr="00666375" w:rsidRDefault="00F60E65" w:rsidP="00F60E65">
                      <w:pPr>
                        <w:pStyle w:val="BlockText"/>
                        <w:rPr>
                          <w:rFonts w:ascii="Arial Narrow" w:hAnsi="Arial Narrow"/>
                          <w:b/>
                          <w:bCs/>
                          <w:iCs w:val="0"/>
                          <w:noProof/>
                          <w:color w:val="00B0F0"/>
                          <w:spacing w:val="10"/>
                          <w:sz w:val="96"/>
                          <w:szCs w:val="96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95E1F48" w14:textId="77777777" w:rsidR="00F60E65" w:rsidRPr="0080596E" w:rsidRDefault="00F60E65" w:rsidP="00F60E65">
                      <w:pPr>
                        <w:rPr>
                          <w:color w:val="00B0F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0A1EC0" w14:textId="6BC5A73E" w:rsidR="00666375" w:rsidRDefault="00BF3059" w:rsidP="001E5CF2">
      <w:pPr>
        <w:pStyle w:val="Block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A97C37" wp14:editId="72D198C1">
                <wp:simplePos x="0" y="0"/>
                <wp:positionH relativeFrom="column">
                  <wp:posOffset>-1780162</wp:posOffset>
                </wp:positionH>
                <wp:positionV relativeFrom="paragraph">
                  <wp:posOffset>392498</wp:posOffset>
                </wp:positionV>
                <wp:extent cx="3058336" cy="3433863"/>
                <wp:effectExtent l="0" t="0" r="2540" b="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336" cy="343386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4DF5FE13" id="Rounded Rectangle 5" o:spid="_x0000_s1026" style="position:absolute;margin-left:-140.15pt;margin-top:30.9pt;width:240.8pt;height:270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" fillcolor="white [3212]" stroked="f" strokeweight="1pt">
                <v:stroke joinstyle="miter"/>
              </v:roundrect>
            </w:pict>
          </mc:Fallback>
        </mc:AlternateContent>
      </w:r>
    </w:p>
    <w:p w14:paraId="3ABA9D22" w14:textId="721FE462" w:rsidR="00666375" w:rsidRDefault="00F60E65" w:rsidP="001E5CF2">
      <w:pPr>
        <w:pStyle w:val="Block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E7ED76" wp14:editId="24B414D3">
                <wp:simplePos x="0" y="0"/>
                <wp:positionH relativeFrom="column">
                  <wp:posOffset>-1711960</wp:posOffset>
                </wp:positionH>
                <wp:positionV relativeFrom="paragraph">
                  <wp:posOffset>204964</wp:posOffset>
                </wp:positionV>
                <wp:extent cx="2966720" cy="310270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720" cy="3102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C9219" w14:textId="61B4EBFE" w:rsidR="00F60E65" w:rsidRPr="00613EF8" w:rsidRDefault="00221B57" w:rsidP="00F60E65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With our Spring day</w:t>
                            </w:r>
                            <w:r w:rsidR="00A15159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 xml:space="preserve"> being so </w:t>
                            </w:r>
                            <w:r w:rsidR="00305EC4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 xml:space="preserve">unsettled, 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 xml:space="preserve">some sun, some rain and even some snow </w:t>
                            </w:r>
                            <w:r w:rsidR="00305EC4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 xml:space="preserve">&amp; 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very cold winds</w:t>
                            </w:r>
                            <w:r w:rsidR="00305EC4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="00F60E65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 xml:space="preserve">please </w:t>
                            </w:r>
                            <w:r w:rsidR="00F60E65" w:rsidRPr="00613EF8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 xml:space="preserve">remember to </w:t>
                            </w:r>
                            <w:r w:rsidR="00F60E65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dress your children in appropriate clothing for the weather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 xml:space="preserve">. We like to </w:t>
                            </w:r>
                            <w:r w:rsidR="00305EC4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play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 xml:space="preserve"> in the garden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everyday</w:t>
                            </w:r>
                            <w:proofErr w:type="spellEnd"/>
                            <w:r w:rsidR="00305EC4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 xml:space="preserve"> no matter the weather!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br/>
                            </w:r>
                            <w:r w:rsidR="00F60E65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Please can your children come in with labelled wellies and coat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 xml:space="preserve"> and</w:t>
                            </w:r>
                            <w:r w:rsidR="00F60E65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 xml:space="preserve"> if it is very cold a hat and gloves as well.</w:t>
                            </w:r>
                          </w:p>
                          <w:p w14:paraId="7FE1FF3C" w14:textId="60120CD1" w:rsidR="00342914" w:rsidRPr="00342914" w:rsidRDefault="00342914" w:rsidP="00BF305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1E7ED76" id="Text Box 15" o:spid="_x0000_s1033" type="#_x0000_t202" style="position:absolute;margin-left:-134.8pt;margin-top:16.15pt;width:233.6pt;height:244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" filled="f" stroked="f" strokeweight=".5pt">
                <v:textbox>
                  <w:txbxContent>
                    <w:p w14:paraId="386C9219" w14:textId="61B4EBFE" w:rsidR="00F60E65" w:rsidRPr="00613EF8" w:rsidRDefault="00221B57" w:rsidP="00F60E65">
                      <w:pPr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With our Spring day</w:t>
                      </w:r>
                      <w:r w:rsidR="00A15159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s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  <w:t xml:space="preserve"> being so </w:t>
                      </w:r>
                      <w:r w:rsidR="00305EC4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  <w:t xml:space="preserve">unsettled, 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  <w:t xml:space="preserve">some sun, some rain and even some snow </w:t>
                      </w:r>
                      <w:r w:rsidR="00305EC4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  <w:t xml:space="preserve">&amp; 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very cold winds</w:t>
                      </w:r>
                      <w:r w:rsidR="00305EC4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,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 w:rsidR="00F60E65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  <w:t xml:space="preserve">please </w:t>
                      </w:r>
                      <w:r w:rsidR="00F60E65" w:rsidRPr="00613EF8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  <w:t xml:space="preserve">remember to </w:t>
                      </w:r>
                      <w:r w:rsidR="00F60E65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dress your children in appropriate clothing for the weather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  <w:t xml:space="preserve">. We like to </w:t>
                      </w:r>
                      <w:r w:rsidR="00305EC4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play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  <w:t xml:space="preserve"> in the garden </w:t>
                      </w:r>
                      <w:proofErr w:type="spellStart"/>
                      <w:r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everyday</w:t>
                      </w:r>
                      <w:proofErr w:type="spellEnd"/>
                      <w:r w:rsidR="00305EC4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,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  <w:t xml:space="preserve"> no matter the weather!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  <w:br/>
                      </w:r>
                      <w:r w:rsidR="00F60E65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Please can your children come in with labelled wellies and coat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  <w:t xml:space="preserve"> and</w:t>
                      </w:r>
                      <w:r w:rsidR="00F60E65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  <w:t xml:space="preserve"> if it is very cold a hat and gloves as well.</w:t>
                      </w:r>
                    </w:p>
                    <w:p w14:paraId="7FE1FF3C" w14:textId="60120CD1" w:rsidR="00342914" w:rsidRPr="00342914" w:rsidRDefault="00342914" w:rsidP="00BF305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6EC767" w14:textId="35DC104E" w:rsidR="00666375" w:rsidRDefault="00666375" w:rsidP="001E5CF2">
      <w:pPr>
        <w:pStyle w:val="BlockText"/>
      </w:pPr>
    </w:p>
    <w:p w14:paraId="27FEC653" w14:textId="740B2568" w:rsidR="00666375" w:rsidRDefault="00666375" w:rsidP="001E5CF2">
      <w:pPr>
        <w:pStyle w:val="BlockText"/>
      </w:pPr>
    </w:p>
    <w:p w14:paraId="6AA6FD04" w14:textId="23457492" w:rsidR="00666375" w:rsidRDefault="00666375" w:rsidP="001E5CF2">
      <w:pPr>
        <w:pStyle w:val="BlockText"/>
      </w:pPr>
    </w:p>
    <w:p w14:paraId="3A95D104" w14:textId="20806756" w:rsidR="00666375" w:rsidRDefault="00666375" w:rsidP="001E5CF2">
      <w:pPr>
        <w:pStyle w:val="BlockText"/>
      </w:pPr>
    </w:p>
    <w:p w14:paraId="790922C2" w14:textId="45D809B0" w:rsidR="00666375" w:rsidRDefault="00C80753" w:rsidP="001E5CF2">
      <w:pPr>
        <w:pStyle w:val="Block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FE50DC2" wp14:editId="19C7AA52">
                <wp:simplePos x="0" y="0"/>
                <wp:positionH relativeFrom="column">
                  <wp:posOffset>-1402918</wp:posOffset>
                </wp:positionH>
                <wp:positionV relativeFrom="paragraph">
                  <wp:posOffset>671195</wp:posOffset>
                </wp:positionV>
                <wp:extent cx="2185035" cy="135128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035" cy="1351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923D2C" w14:textId="31E58768" w:rsidR="00F60E65" w:rsidRDefault="00F60E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8871B4" wp14:editId="03C2970B">
                                  <wp:extent cx="2168413" cy="1501422"/>
                                  <wp:effectExtent l="0" t="0" r="3810" b="0"/>
                                  <wp:docPr id="86" name="Picture 86" descr="A person wearing green boots and holding an umbrella in the rain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" name="Picture 86" descr="A person wearing green boots and holding an umbrella in the rain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8280" cy="15082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FE50DC2" id="Text Box 85" o:spid="_x0000_s1034" type="#_x0000_t202" style="position:absolute;margin-left:-110.45pt;margin-top:52.85pt;width:172.05pt;height:106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" fillcolor="white [3201]" stroked="f" strokeweight=".5pt">
                <v:textbox>
                  <w:txbxContent>
                    <w:p w14:paraId="4B923D2C" w14:textId="31E58768" w:rsidR="00F60E65" w:rsidRDefault="00F60E65">
                      <w:r>
                        <w:rPr>
                          <w:noProof/>
                        </w:rPr>
                        <w:drawing>
                          <wp:inline distT="0" distB="0" distL="0" distR="0" wp14:anchorId="4D8871B4" wp14:editId="03C2970B">
                            <wp:extent cx="2168413" cy="1501422"/>
                            <wp:effectExtent l="0" t="0" r="3810" b="0"/>
                            <wp:docPr id="86" name="Picture 86" descr="A person wearing green boots and holding an umbrella in the rain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" name="Picture 86" descr="A person wearing green boots and holding an umbrella in the rain&#10;&#10;Description automatically generated with low confidence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8280" cy="15082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C02833" w14:textId="0A1795BC" w:rsidR="00666375" w:rsidRDefault="00666375" w:rsidP="001E5CF2">
      <w:pPr>
        <w:pStyle w:val="BlockText"/>
      </w:pPr>
    </w:p>
    <w:p w14:paraId="3CBC0968" w14:textId="0587A5DB" w:rsidR="00666375" w:rsidRDefault="00666375" w:rsidP="001E5CF2">
      <w:pPr>
        <w:pStyle w:val="BlockText"/>
      </w:pPr>
    </w:p>
    <w:p w14:paraId="64639EA4" w14:textId="48222F70" w:rsidR="00666375" w:rsidRDefault="00666375" w:rsidP="001E5CF2">
      <w:pPr>
        <w:pStyle w:val="BlockText"/>
      </w:pPr>
    </w:p>
    <w:p w14:paraId="16E4138D" w14:textId="4771911A" w:rsidR="00666375" w:rsidRDefault="00305EC4" w:rsidP="001E5CF2">
      <w:pPr>
        <w:pStyle w:val="Block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C81E60" wp14:editId="15A0B542">
                <wp:simplePos x="0" y="0"/>
                <wp:positionH relativeFrom="column">
                  <wp:posOffset>-2192655</wp:posOffset>
                </wp:positionH>
                <wp:positionV relativeFrom="paragraph">
                  <wp:posOffset>631684</wp:posOffset>
                </wp:positionV>
                <wp:extent cx="7058025" cy="9467850"/>
                <wp:effectExtent l="0" t="0" r="28575" b="190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946785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49B13242" id="Rounded Rectangle 16" o:spid="_x0000_s1026" style="position:absolute;margin-left:-172.65pt;margin-top:49.75pt;width:555.75pt;height:74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" fillcolor="#92d050" strokecolor="#86d8df [194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7F77187" wp14:editId="6AD870DA">
                <wp:simplePos x="0" y="0"/>
                <wp:positionH relativeFrom="column">
                  <wp:posOffset>-310444</wp:posOffset>
                </wp:positionH>
                <wp:positionV relativeFrom="paragraph">
                  <wp:posOffset>590409</wp:posOffset>
                </wp:positionV>
                <wp:extent cx="3544428" cy="553155"/>
                <wp:effectExtent l="0" t="0" r="0" b="5715"/>
                <wp:wrapNone/>
                <wp:docPr id="89" name="Rounded 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428" cy="5531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04B2A6" w14:textId="0D7F2EAC" w:rsidR="00F60E65" w:rsidRPr="00305EC4" w:rsidRDefault="00F60E65" w:rsidP="00F60E6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 xml:space="preserve">We would like to take this opportunity to </w:t>
                            </w:r>
                            <w:r w:rsidR="00305EC4"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>introduce</w:t>
                            </w: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 xml:space="preserve"> our new</w:t>
                            </w:r>
                            <w:r w:rsidR="00305EC4"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 xml:space="preserve"> &amp;</w:t>
                            </w: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 xml:space="preserve"> lovely staff members</w:t>
                            </w:r>
                            <w:r w:rsidR="00305EC4"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 xml:space="preserve"> to our nursery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17F77187" id="Rounded Rectangle 89" o:spid="_x0000_s1035" style="position:absolute;margin-left:-24.45pt;margin-top:46.5pt;width:279.1pt;height:43.5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3E04B2A6" w14:textId="0D7F2EAC" w:rsidR="00F60E65" w:rsidRPr="00305EC4" w:rsidRDefault="00F60E65" w:rsidP="00F60E6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We would like to take this opportunity to </w:t>
                      </w:r>
                      <w:r w:rsidR="00305EC4" w:rsidRPr="00305EC4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>introduce</w:t>
                      </w: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 our new</w:t>
                      </w:r>
                      <w:r w:rsidR="00305EC4" w:rsidRPr="00305EC4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 &amp;</w:t>
                      </w: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 lovely staff members</w:t>
                      </w:r>
                      <w:r w:rsidR="00305EC4" w:rsidRPr="00305EC4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 to our nursery Team</w:t>
                      </w:r>
                    </w:p>
                  </w:txbxContent>
                </v:textbox>
              </v:roundrect>
            </w:pict>
          </mc:Fallback>
        </mc:AlternateContent>
      </w:r>
      <w:r w:rsidR="00807B4F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CB5D456" wp14:editId="2E241E8F">
                <wp:simplePos x="0" y="0"/>
                <wp:positionH relativeFrom="column">
                  <wp:posOffset>-1690577</wp:posOffset>
                </wp:positionH>
                <wp:positionV relativeFrom="paragraph">
                  <wp:posOffset>88</wp:posOffset>
                </wp:positionV>
                <wp:extent cx="1828800" cy="18288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416551" w14:textId="77777777" w:rsidR="00A15159" w:rsidRPr="006D3BD9" w:rsidRDefault="00A15159" w:rsidP="006D3BD9">
                            <w:pPr>
                              <w:pStyle w:val="Block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CB5D456" id="Text Box 20" o:spid="_x0000_s1036" type="#_x0000_t202" style="position:absolute;margin-left:-133.1pt;margin-top:0;width:2in;height:2in;z-index:251801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" filled="f" stroked="f" strokeweight=".5pt">
                <v:textbox style="mso-fit-shape-to-text:t">
                  <w:txbxContent>
                    <w:p w14:paraId="2A416551" w14:textId="77777777" w:rsidR="00A15159" w:rsidRPr="006D3BD9" w:rsidRDefault="00A15159" w:rsidP="006D3BD9">
                      <w:pPr>
                        <w:pStyle w:val="BlockTex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15159">
        <w:rPr>
          <w:noProof/>
        </w:rPr>
        <w:drawing>
          <wp:anchor distT="0" distB="0" distL="114300" distR="114300" simplePos="0" relativeHeight="251804672" behindDoc="1" locked="0" layoutInCell="1" allowOverlap="1" wp14:anchorId="5DB77E4A" wp14:editId="28C0FEA2">
            <wp:simplePos x="0" y="0"/>
            <wp:positionH relativeFrom="column">
              <wp:posOffset>1773137</wp:posOffset>
            </wp:positionH>
            <wp:positionV relativeFrom="paragraph">
              <wp:posOffset>-622292</wp:posOffset>
            </wp:positionV>
            <wp:extent cx="3500905" cy="1696720"/>
            <wp:effectExtent l="25400" t="38100" r="29845" b="30480"/>
            <wp:wrapNone/>
            <wp:docPr id="29" name="Picture 29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Background patter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3500905" cy="1696720"/>
                    </a:xfrm>
                    <a:prstGeom prst="rect">
                      <a:avLst/>
                    </a:prstGeom>
                    <a:scene3d>
                      <a:camera prst="orthographicFront">
                        <a:rot lat="21598855" lon="273877" rev="2159886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15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620DF3" wp14:editId="008B7486">
                <wp:simplePos x="0" y="0"/>
                <wp:positionH relativeFrom="column">
                  <wp:posOffset>-132824</wp:posOffset>
                </wp:positionH>
                <wp:positionV relativeFrom="paragraph">
                  <wp:posOffset>-116205</wp:posOffset>
                </wp:positionV>
                <wp:extent cx="3019425" cy="80962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E4C5E6" w14:textId="53C0B323" w:rsidR="00666375" w:rsidRPr="00BA0941" w:rsidRDefault="00F60E65" w:rsidP="00666375">
                            <w:pPr>
                              <w:pStyle w:val="BlockText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iCs w:val="0"/>
                                <w:noProof/>
                                <w:color w:val="FFFF00"/>
                                <w:spacing w:val="10"/>
                                <w:sz w:val="96"/>
                                <w:szCs w:val="96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Cs w:val="0"/>
                                <w:noProof/>
                                <w:color w:val="FFFF00"/>
                                <w:spacing w:val="10"/>
                                <w:sz w:val="96"/>
                                <w:szCs w:val="96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 Staff Staff</w:t>
                            </w:r>
                            <w:r w:rsidR="00666375" w:rsidRPr="00BA0941">
                              <w:rPr>
                                <w:rFonts w:ascii="Arial Narrow" w:hAnsi="Arial Narrow"/>
                                <w:b/>
                                <w:bCs/>
                                <w:iCs w:val="0"/>
                                <w:noProof/>
                                <w:color w:val="FFFF00"/>
                                <w:spacing w:val="10"/>
                                <w:sz w:val="96"/>
                                <w:szCs w:val="96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</w:p>
                          <w:p w14:paraId="6088CA1E" w14:textId="77777777" w:rsidR="00666375" w:rsidRPr="0080596E" w:rsidRDefault="00666375" w:rsidP="00666375">
                            <w:pPr>
                              <w:rPr>
                                <w:color w:val="00B0F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2620DF3" id="Text Box 19" o:spid="_x0000_s1037" type="#_x0000_t202" style="position:absolute;margin-left:-10.45pt;margin-top:-9.15pt;width:237.75pt;height:6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" filled="f" stroked="f">
                <v:textbox>
                  <w:txbxContent>
                    <w:p w14:paraId="21E4C5E6" w14:textId="53C0B323" w:rsidR="00666375" w:rsidRPr="00BA0941" w:rsidRDefault="00F60E65" w:rsidP="00666375">
                      <w:pPr>
                        <w:pStyle w:val="BlockText"/>
                        <w:jc w:val="center"/>
                        <w:rPr>
                          <w:rFonts w:ascii="Arial Narrow" w:hAnsi="Arial Narrow"/>
                          <w:b/>
                          <w:bCs/>
                          <w:iCs w:val="0"/>
                          <w:noProof/>
                          <w:color w:val="FFFF00"/>
                          <w:spacing w:val="10"/>
                          <w:sz w:val="96"/>
                          <w:szCs w:val="96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iCs w:val="0"/>
                          <w:noProof/>
                          <w:color w:val="FFFF00"/>
                          <w:spacing w:val="10"/>
                          <w:sz w:val="96"/>
                          <w:szCs w:val="96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New Staff Staff</w:t>
                      </w:r>
                      <w:r w:rsidR="00666375" w:rsidRPr="00BA0941">
                        <w:rPr>
                          <w:rFonts w:ascii="Arial Narrow" w:hAnsi="Arial Narrow"/>
                          <w:b/>
                          <w:bCs/>
                          <w:iCs w:val="0"/>
                          <w:noProof/>
                          <w:color w:val="FFFF00"/>
                          <w:spacing w:val="10"/>
                          <w:sz w:val="96"/>
                          <w:szCs w:val="96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19</w:t>
                      </w:r>
                    </w:p>
                    <w:p w14:paraId="6088CA1E" w14:textId="77777777" w:rsidR="00666375" w:rsidRPr="0080596E" w:rsidRDefault="00666375" w:rsidP="00666375">
                      <w:pPr>
                        <w:rPr>
                          <w:color w:val="00B0F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064810" w14:textId="7F4C8803" w:rsidR="00666375" w:rsidRDefault="00666375" w:rsidP="001E5CF2">
      <w:pPr>
        <w:pStyle w:val="BlockText"/>
      </w:pPr>
    </w:p>
    <w:p w14:paraId="7C37F058" w14:textId="14BADF48" w:rsidR="00666375" w:rsidRDefault="00305EC4" w:rsidP="001E5CF2">
      <w:pPr>
        <w:pStyle w:val="Block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3AF2820" wp14:editId="0A8057B3">
                <wp:simplePos x="0" y="0"/>
                <wp:positionH relativeFrom="column">
                  <wp:posOffset>2167687</wp:posOffset>
                </wp:positionH>
                <wp:positionV relativeFrom="paragraph">
                  <wp:posOffset>262890</wp:posOffset>
                </wp:positionV>
                <wp:extent cx="2256790" cy="2935111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790" cy="2935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F5482E" w14:textId="1D7D6C2C" w:rsidR="00ED7B38" w:rsidRDefault="00ED7B38" w:rsidP="00C80753">
                            <w:pPr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n-GB"/>
                              </w:rPr>
                              <w:t xml:space="preserve">     </w:t>
                            </w:r>
                            <w:r w:rsidR="004A632D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noProof/>
                                <w:sz w:val="24"/>
                                <w:szCs w:val="24"/>
                                <w:lang w:val="en-GB"/>
                              </w:rPr>
                              <w:drawing>
                                <wp:inline distT="0" distB="0" distL="0" distR="0" wp14:anchorId="500035D4" wp14:editId="117FF60A">
                                  <wp:extent cx="1215342" cy="1215342"/>
                                  <wp:effectExtent l="0" t="0" r="4445" b="4445"/>
                                  <wp:docPr id="500622843" name="Picture 4" descr="A child in a pink shi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0622843" name="Picture 4" descr="A child in a pink shi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4518" cy="12245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BBAC3F" w14:textId="6E7D6190" w:rsidR="00C80753" w:rsidRPr="00305EC4" w:rsidRDefault="00ED7B38" w:rsidP="00305EC4">
                            <w:pPr>
                              <w:jc w:val="center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ED7B38">
                              <w:rPr>
                                <w:rFonts w:ascii="Arial Narrow" w:hAnsi="Arial Narrow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>Cara</w:t>
                            </w:r>
                            <w:r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  <w:r w:rsidR="000F5E10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n-GB"/>
                              </w:rPr>
                              <w:br/>
                            </w:r>
                            <w:r w:rsidRPr="00305EC4"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GB"/>
                              </w:rPr>
                              <w:t xml:space="preserve">Cara is </w:t>
                            </w:r>
                            <w:r w:rsidR="00305EC4"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GB"/>
                              </w:rPr>
                              <w:t xml:space="preserve">also </w:t>
                            </w:r>
                            <w:r w:rsidRPr="00305EC4"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GB"/>
                              </w:rPr>
                              <w:t xml:space="preserve">based in </w:t>
                            </w:r>
                            <w:r w:rsidR="00305EC4"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GB"/>
                              </w:rPr>
                              <w:t>our T</w:t>
                            </w:r>
                            <w:r w:rsidRPr="00305EC4"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GB"/>
                              </w:rPr>
                              <w:t xml:space="preserve">oddler </w:t>
                            </w:r>
                            <w:r w:rsidR="00305EC4"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GB"/>
                              </w:rPr>
                              <w:t>R</w:t>
                            </w:r>
                            <w:r w:rsidRPr="00305EC4"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GB"/>
                              </w:rPr>
                              <w:t>oom.</w:t>
                            </w:r>
                            <w:r w:rsidRPr="00305EC4"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GB"/>
                              </w:rPr>
                              <w:br/>
                              <w:t>She is</w:t>
                            </w:r>
                            <w:r w:rsidR="00305EC4"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GB"/>
                              </w:rPr>
                              <w:t xml:space="preserve"> very</w:t>
                            </w:r>
                            <w:r w:rsidRPr="00305EC4"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GB"/>
                              </w:rPr>
                              <w:t xml:space="preserve"> enthusiastic and </w:t>
                            </w:r>
                            <w:r w:rsidR="000F5E10" w:rsidRPr="00305EC4"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GB"/>
                              </w:rPr>
                              <w:t xml:space="preserve">a </w:t>
                            </w:r>
                            <w:r w:rsidRPr="00305EC4"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GB"/>
                              </w:rPr>
                              <w:t>keen learner</w:t>
                            </w:r>
                            <w:r w:rsidR="00305EC4"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GB"/>
                              </w:rPr>
                              <w:t xml:space="preserve">, </w:t>
                            </w:r>
                            <w:r w:rsidRPr="00305EC4"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GB"/>
                              </w:rPr>
                              <w:t xml:space="preserve">carrying out studies in her spare </w:t>
                            </w:r>
                            <w:r w:rsidR="000F5E10" w:rsidRPr="00305EC4"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GB"/>
                              </w:rPr>
                              <w:t>tim</w:t>
                            </w:r>
                            <w:r w:rsidRPr="00305EC4"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GB"/>
                              </w:rPr>
                              <w:t>e.</w:t>
                            </w:r>
                            <w:r w:rsidR="00221B57" w:rsidRPr="00305EC4"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0F5E10" w:rsidRPr="00305EC4"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GB"/>
                              </w:rPr>
                              <w:br/>
                              <w:t xml:space="preserve">The children love spending time with </w:t>
                            </w:r>
                            <w:proofErr w:type="gramStart"/>
                            <w:r w:rsidR="000F5E10" w:rsidRPr="00305EC4"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GB"/>
                              </w:rPr>
                              <w:t>her</w:t>
                            </w:r>
                            <w:proofErr w:type="gramEnd"/>
                            <w:r w:rsidR="00305EC4"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GB"/>
                              </w:rPr>
                              <w:t xml:space="preserve"> and we warmly w</w:t>
                            </w:r>
                            <w:r w:rsidR="000F5E10" w:rsidRPr="00305EC4"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GB"/>
                              </w:rPr>
                              <w:t xml:space="preserve">elcome </w:t>
                            </w:r>
                            <w:r w:rsidR="00305EC4"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GB"/>
                              </w:rPr>
                              <w:t>Cara to our play &amp; learning environment!</w:t>
                            </w:r>
                          </w:p>
                          <w:p w14:paraId="17A95919" w14:textId="77777777" w:rsidR="00C80753" w:rsidRDefault="00C807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F2820" id="Text Box 92" o:spid="_x0000_s1038" type="#_x0000_t202" style="position:absolute;margin-left:170.7pt;margin-top:20.7pt;width:177.7pt;height:231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" filled="f" stroked="f" strokeweight=".5pt">
                <v:textbox>
                  <w:txbxContent>
                    <w:p w14:paraId="0FF5482E" w14:textId="1D7D6C2C" w:rsidR="00ED7B38" w:rsidRDefault="00ED7B38" w:rsidP="00C80753">
                      <w:pPr>
                        <w:rPr>
                          <w:rFonts w:ascii="Arial Narrow" w:hAnsi="Arial Narrow" w:cs="Arial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sz w:val="24"/>
                          <w:szCs w:val="24"/>
                          <w:lang w:val="en-GB"/>
                        </w:rPr>
                        <w:t xml:space="preserve">     </w:t>
                      </w:r>
                      <w:r w:rsidR="004A632D">
                        <w:rPr>
                          <w:rFonts w:ascii="Arial Narrow" w:hAnsi="Arial Narrow" w:cs="Arial"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>
                        <w:rPr>
                          <w:rFonts w:ascii="Arial Narrow" w:hAnsi="Arial Narrow" w:cs="Arial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 Narrow" w:hAnsi="Arial Narrow" w:cs="Arial"/>
                          <w:noProof/>
                          <w:sz w:val="24"/>
                          <w:szCs w:val="24"/>
                          <w:lang w:val="en-GB"/>
                        </w:rPr>
                        <w:drawing>
                          <wp:inline distT="0" distB="0" distL="0" distR="0" wp14:anchorId="500035D4" wp14:editId="117FF60A">
                            <wp:extent cx="1215342" cy="1215342"/>
                            <wp:effectExtent l="0" t="0" r="4445" b="4445"/>
                            <wp:docPr id="500622843" name="Picture 4" descr="A child in a pink shi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0622843" name="Picture 4" descr="A child in a pink shirt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4518" cy="12245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BBAC3F" w14:textId="6E7D6190" w:rsidR="00C80753" w:rsidRPr="00305EC4" w:rsidRDefault="00ED7B38" w:rsidP="00305EC4">
                      <w:pPr>
                        <w:jc w:val="center"/>
                        <w:rPr>
                          <w:rFonts w:ascii="Arial Narrow" w:hAnsi="Arial Narrow" w:cs="Arial"/>
                          <w:sz w:val="22"/>
                          <w:szCs w:val="22"/>
                          <w:lang w:val="en-GB"/>
                        </w:rPr>
                      </w:pPr>
                      <w:r w:rsidRPr="00ED7B38">
                        <w:rPr>
                          <w:rFonts w:ascii="Arial Narrow" w:hAnsi="Arial Narrow" w:cs="Arial"/>
                          <w:b/>
                          <w:bCs/>
                          <w:sz w:val="24"/>
                          <w:szCs w:val="24"/>
                          <w:u w:val="single"/>
                          <w:lang w:val="en-GB"/>
                        </w:rPr>
                        <w:t>Cara</w:t>
                      </w:r>
                      <w:r>
                        <w:rPr>
                          <w:rFonts w:ascii="Arial Narrow" w:hAnsi="Arial Narrow" w:cs="Arial"/>
                          <w:sz w:val="24"/>
                          <w:szCs w:val="24"/>
                          <w:lang w:val="en-GB"/>
                        </w:rPr>
                        <w:t>.</w:t>
                      </w:r>
                      <w:r w:rsidR="000F5E10">
                        <w:rPr>
                          <w:rFonts w:ascii="Arial Narrow" w:hAnsi="Arial Narrow" w:cs="Arial"/>
                          <w:sz w:val="24"/>
                          <w:szCs w:val="24"/>
                          <w:lang w:val="en-GB"/>
                        </w:rPr>
                        <w:br/>
                      </w:r>
                      <w:r w:rsidRPr="00305EC4">
                        <w:rPr>
                          <w:rFonts w:ascii="Arial Narrow" w:hAnsi="Arial Narrow" w:cs="Arial"/>
                          <w:sz w:val="22"/>
                          <w:szCs w:val="22"/>
                          <w:lang w:val="en-GB"/>
                        </w:rPr>
                        <w:t xml:space="preserve">Cara is </w:t>
                      </w:r>
                      <w:r w:rsidR="00305EC4">
                        <w:rPr>
                          <w:rFonts w:ascii="Arial Narrow" w:hAnsi="Arial Narrow" w:cs="Arial"/>
                          <w:sz w:val="22"/>
                          <w:szCs w:val="22"/>
                          <w:lang w:val="en-GB"/>
                        </w:rPr>
                        <w:t xml:space="preserve">also </w:t>
                      </w:r>
                      <w:r w:rsidRPr="00305EC4">
                        <w:rPr>
                          <w:rFonts w:ascii="Arial Narrow" w:hAnsi="Arial Narrow" w:cs="Arial"/>
                          <w:sz w:val="22"/>
                          <w:szCs w:val="22"/>
                          <w:lang w:val="en-GB"/>
                        </w:rPr>
                        <w:t xml:space="preserve">based in </w:t>
                      </w:r>
                      <w:r w:rsidR="00305EC4">
                        <w:rPr>
                          <w:rFonts w:ascii="Arial Narrow" w:hAnsi="Arial Narrow" w:cs="Arial"/>
                          <w:sz w:val="22"/>
                          <w:szCs w:val="22"/>
                          <w:lang w:val="en-GB"/>
                        </w:rPr>
                        <w:t>our T</w:t>
                      </w:r>
                      <w:r w:rsidRPr="00305EC4">
                        <w:rPr>
                          <w:rFonts w:ascii="Arial Narrow" w:hAnsi="Arial Narrow" w:cs="Arial"/>
                          <w:sz w:val="22"/>
                          <w:szCs w:val="22"/>
                          <w:lang w:val="en-GB"/>
                        </w:rPr>
                        <w:t xml:space="preserve">oddler </w:t>
                      </w:r>
                      <w:r w:rsidR="00305EC4">
                        <w:rPr>
                          <w:rFonts w:ascii="Arial Narrow" w:hAnsi="Arial Narrow" w:cs="Arial"/>
                          <w:sz w:val="22"/>
                          <w:szCs w:val="22"/>
                          <w:lang w:val="en-GB"/>
                        </w:rPr>
                        <w:t>R</w:t>
                      </w:r>
                      <w:r w:rsidRPr="00305EC4">
                        <w:rPr>
                          <w:rFonts w:ascii="Arial Narrow" w:hAnsi="Arial Narrow" w:cs="Arial"/>
                          <w:sz w:val="22"/>
                          <w:szCs w:val="22"/>
                          <w:lang w:val="en-GB"/>
                        </w:rPr>
                        <w:t>oom.</w:t>
                      </w:r>
                      <w:r w:rsidRPr="00305EC4">
                        <w:rPr>
                          <w:rFonts w:ascii="Arial Narrow" w:hAnsi="Arial Narrow" w:cs="Arial"/>
                          <w:sz w:val="22"/>
                          <w:szCs w:val="22"/>
                          <w:lang w:val="en-GB"/>
                        </w:rPr>
                        <w:br/>
                        <w:t>She is</w:t>
                      </w:r>
                      <w:r w:rsidR="00305EC4">
                        <w:rPr>
                          <w:rFonts w:ascii="Arial Narrow" w:hAnsi="Arial Narrow" w:cs="Arial"/>
                          <w:sz w:val="22"/>
                          <w:szCs w:val="22"/>
                          <w:lang w:val="en-GB"/>
                        </w:rPr>
                        <w:t xml:space="preserve"> very</w:t>
                      </w:r>
                      <w:r w:rsidRPr="00305EC4">
                        <w:rPr>
                          <w:rFonts w:ascii="Arial Narrow" w:hAnsi="Arial Narrow" w:cs="Arial"/>
                          <w:sz w:val="22"/>
                          <w:szCs w:val="22"/>
                          <w:lang w:val="en-GB"/>
                        </w:rPr>
                        <w:t xml:space="preserve"> enthusiastic and </w:t>
                      </w:r>
                      <w:r w:rsidR="000F5E10" w:rsidRPr="00305EC4">
                        <w:rPr>
                          <w:rFonts w:ascii="Arial Narrow" w:hAnsi="Arial Narrow" w:cs="Arial"/>
                          <w:sz w:val="22"/>
                          <w:szCs w:val="22"/>
                          <w:lang w:val="en-GB"/>
                        </w:rPr>
                        <w:t xml:space="preserve">a </w:t>
                      </w:r>
                      <w:r w:rsidRPr="00305EC4">
                        <w:rPr>
                          <w:rFonts w:ascii="Arial Narrow" w:hAnsi="Arial Narrow" w:cs="Arial"/>
                          <w:sz w:val="22"/>
                          <w:szCs w:val="22"/>
                          <w:lang w:val="en-GB"/>
                        </w:rPr>
                        <w:t>keen learner</w:t>
                      </w:r>
                      <w:r w:rsidR="00305EC4">
                        <w:rPr>
                          <w:rFonts w:ascii="Arial Narrow" w:hAnsi="Arial Narrow" w:cs="Arial"/>
                          <w:sz w:val="22"/>
                          <w:szCs w:val="22"/>
                          <w:lang w:val="en-GB"/>
                        </w:rPr>
                        <w:t xml:space="preserve">, </w:t>
                      </w:r>
                      <w:r w:rsidRPr="00305EC4">
                        <w:rPr>
                          <w:rFonts w:ascii="Arial Narrow" w:hAnsi="Arial Narrow" w:cs="Arial"/>
                          <w:sz w:val="22"/>
                          <w:szCs w:val="22"/>
                          <w:lang w:val="en-GB"/>
                        </w:rPr>
                        <w:t xml:space="preserve">carrying out studies in her spare </w:t>
                      </w:r>
                      <w:r w:rsidR="000F5E10" w:rsidRPr="00305EC4">
                        <w:rPr>
                          <w:rFonts w:ascii="Arial Narrow" w:hAnsi="Arial Narrow" w:cs="Arial"/>
                          <w:sz w:val="22"/>
                          <w:szCs w:val="22"/>
                          <w:lang w:val="en-GB"/>
                        </w:rPr>
                        <w:t>tim</w:t>
                      </w:r>
                      <w:r w:rsidRPr="00305EC4">
                        <w:rPr>
                          <w:rFonts w:ascii="Arial Narrow" w:hAnsi="Arial Narrow" w:cs="Arial"/>
                          <w:sz w:val="22"/>
                          <w:szCs w:val="22"/>
                          <w:lang w:val="en-GB"/>
                        </w:rPr>
                        <w:t>e.</w:t>
                      </w:r>
                      <w:r w:rsidR="00221B57" w:rsidRPr="00305EC4">
                        <w:rPr>
                          <w:rFonts w:ascii="Arial Narrow" w:hAnsi="Arial Narrow" w:cs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="000F5E10" w:rsidRPr="00305EC4">
                        <w:rPr>
                          <w:rFonts w:ascii="Arial Narrow" w:hAnsi="Arial Narrow" w:cs="Arial"/>
                          <w:sz w:val="22"/>
                          <w:szCs w:val="22"/>
                          <w:lang w:val="en-GB"/>
                        </w:rPr>
                        <w:br/>
                        <w:t xml:space="preserve">The children love spending time with </w:t>
                      </w:r>
                      <w:proofErr w:type="gramStart"/>
                      <w:r w:rsidR="000F5E10" w:rsidRPr="00305EC4">
                        <w:rPr>
                          <w:rFonts w:ascii="Arial Narrow" w:hAnsi="Arial Narrow" w:cs="Arial"/>
                          <w:sz w:val="22"/>
                          <w:szCs w:val="22"/>
                          <w:lang w:val="en-GB"/>
                        </w:rPr>
                        <w:t>her</w:t>
                      </w:r>
                      <w:proofErr w:type="gramEnd"/>
                      <w:r w:rsidR="00305EC4">
                        <w:rPr>
                          <w:rFonts w:ascii="Arial Narrow" w:hAnsi="Arial Narrow" w:cs="Arial"/>
                          <w:sz w:val="22"/>
                          <w:szCs w:val="22"/>
                          <w:lang w:val="en-GB"/>
                        </w:rPr>
                        <w:t xml:space="preserve"> and we warmly w</w:t>
                      </w:r>
                      <w:r w:rsidR="000F5E10" w:rsidRPr="00305EC4">
                        <w:rPr>
                          <w:rFonts w:ascii="Arial Narrow" w:hAnsi="Arial Narrow" w:cs="Arial"/>
                          <w:sz w:val="22"/>
                          <w:szCs w:val="22"/>
                          <w:lang w:val="en-GB"/>
                        </w:rPr>
                        <w:t xml:space="preserve">elcome </w:t>
                      </w:r>
                      <w:r w:rsidR="00305EC4">
                        <w:rPr>
                          <w:rFonts w:ascii="Arial Narrow" w:hAnsi="Arial Narrow" w:cs="Arial"/>
                          <w:sz w:val="22"/>
                          <w:szCs w:val="22"/>
                          <w:lang w:val="en-GB"/>
                        </w:rPr>
                        <w:t>Cara to our play &amp; learning environment!</w:t>
                      </w:r>
                    </w:p>
                    <w:p w14:paraId="17A95919" w14:textId="77777777" w:rsidR="00C80753" w:rsidRDefault="00C8075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C78E076" wp14:editId="648EC8BF">
                <wp:simplePos x="0" y="0"/>
                <wp:positionH relativeFrom="column">
                  <wp:posOffset>-1420707</wp:posOffset>
                </wp:positionH>
                <wp:positionV relativeFrom="paragraph">
                  <wp:posOffset>320040</wp:posOffset>
                </wp:positionV>
                <wp:extent cx="2032108" cy="3082925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108" cy="308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DD619" w14:textId="61074FF4" w:rsidR="00C80753" w:rsidRDefault="00ED7B38"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F7C339" wp14:editId="64C45BCC">
                                  <wp:extent cx="1180465" cy="1180465"/>
                                  <wp:effectExtent l="0" t="0" r="635" b="635"/>
                                  <wp:docPr id="622017183" name="Picture 2" descr="A person in a pink shi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2017183" name="Picture 2" descr="A person in a pink shi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2906" cy="11929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920B37" w14:textId="47DFCC1E" w:rsidR="00F60E65" w:rsidRPr="00305EC4" w:rsidRDefault="00ED7B38" w:rsidP="00305EC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D7B3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Sasha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Sasha is based </w:t>
                            </w:r>
                            <w:r w:rsidR="00C80753"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in </w:t>
                            </w:r>
                            <w:r w:rsid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our T</w:t>
                            </w:r>
                            <w:r w:rsidR="00C80753"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oddler </w:t>
                            </w:r>
                            <w:r w:rsid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</w:t>
                            </w:r>
                            <w:r w:rsidR="00C80753"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oom</w:t>
                            </w:r>
                            <w:r w:rsidR="00221B57"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and is Level 3 qualified</w:t>
                            </w:r>
                            <w:r w:rsidR="00C80753"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She has a</w:t>
                            </w:r>
                            <w:r w:rsid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calm &amp;</w:t>
                            </w: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friendly nature which the children love</w:t>
                            </w:r>
                            <w:r w:rsid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&amp; enjoy</w:t>
                            </w: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Welcome to </w:t>
                            </w:r>
                            <w:r w:rsid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our busy</w:t>
                            </w: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80753"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team </w:t>
                            </w: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Sasha</w:t>
                            </w:r>
                            <w:r w:rsidR="00C80753"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C78E076" id="Text Box 90" o:spid="_x0000_s1039" type="#_x0000_t202" style="position:absolute;margin-left:-111.85pt;margin-top:25.2pt;width:160pt;height:242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" filled="f" stroked="f" strokeweight=".5pt">
                <v:textbox>
                  <w:txbxContent>
                    <w:p w14:paraId="09ADD619" w14:textId="61074FF4" w:rsidR="00C80753" w:rsidRDefault="00ED7B38">
                      <w: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F7C339" wp14:editId="64C45BCC">
                            <wp:extent cx="1180465" cy="1180465"/>
                            <wp:effectExtent l="0" t="0" r="635" b="635"/>
                            <wp:docPr id="622017183" name="Picture 2" descr="A person in a pink shi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2017183" name="Picture 2" descr="A person in a pink shirt&#10;&#10;Description automatically generated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2906" cy="11929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920B37" w14:textId="47DFCC1E" w:rsidR="00F60E65" w:rsidRPr="00305EC4" w:rsidRDefault="00ED7B38" w:rsidP="00305EC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D7B3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Sasha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Sasha is based </w:t>
                      </w:r>
                      <w:r w:rsidR="00C80753"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in </w:t>
                      </w:r>
                      <w:r w:rsid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>our T</w:t>
                      </w:r>
                      <w:r w:rsidR="00C80753"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oddler </w:t>
                      </w:r>
                      <w:r w:rsid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>R</w:t>
                      </w:r>
                      <w:r w:rsidR="00C80753"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>oom</w:t>
                      </w:r>
                      <w:r w:rsidR="00221B57"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and is Level 3 qualified</w:t>
                      </w:r>
                      <w:r w:rsidR="00C80753"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</w:t>
                      </w: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She has a</w:t>
                      </w:r>
                      <w:r w:rsid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calm &amp;</w:t>
                      </w: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friendly nature which the children love</w:t>
                      </w:r>
                      <w:r w:rsid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&amp; enjoy</w:t>
                      </w: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Welcome to </w:t>
                      </w:r>
                      <w:r w:rsid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>our busy</w:t>
                      </w: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C80753"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team </w:t>
                      </w: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>Sasha</w:t>
                      </w:r>
                      <w:r w:rsidR="00C80753"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21B57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1E15610" wp14:editId="6AB8F8E2">
                <wp:simplePos x="0" y="0"/>
                <wp:positionH relativeFrom="column">
                  <wp:posOffset>2198451</wp:posOffset>
                </wp:positionH>
                <wp:positionV relativeFrom="paragraph">
                  <wp:posOffset>218589</wp:posOffset>
                </wp:positionV>
                <wp:extent cx="2178631" cy="3082925"/>
                <wp:effectExtent l="0" t="0" r="6350" b="3175"/>
                <wp:wrapNone/>
                <wp:docPr id="88" name="Rounded 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631" cy="308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6CDA0935" id="Rounded Rectangle 88" o:spid="_x0000_s1026" style="position:absolute;margin-left:173.1pt;margin-top:17.2pt;width:171.55pt;height:242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" fillcolor="white [3212]" stroked="f" strokeweight="1pt">
                <v:stroke joinstyle="miter"/>
              </v:roundrect>
            </w:pict>
          </mc:Fallback>
        </mc:AlternateContent>
      </w:r>
      <w:r w:rsidR="00221B57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3492164" wp14:editId="18FB69BF">
                <wp:simplePos x="0" y="0"/>
                <wp:positionH relativeFrom="column">
                  <wp:posOffset>-1468877</wp:posOffset>
                </wp:positionH>
                <wp:positionV relativeFrom="paragraph">
                  <wp:posOffset>218589</wp:posOffset>
                </wp:positionV>
                <wp:extent cx="2148840" cy="3083019"/>
                <wp:effectExtent l="0" t="0" r="0" b="3175"/>
                <wp:wrapNone/>
                <wp:docPr id="87" name="Rounded 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30830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CD3340D" id="Rounded Rectangle 87" o:spid="_x0000_s1026" style="position:absolute;margin-left:-115.65pt;margin-top:17.2pt;width:169.2pt;height:242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" fillcolor="white [3212]" stroked="f" strokeweight="1pt">
                <v:stroke joinstyle="miter"/>
              </v:roundrect>
            </w:pict>
          </mc:Fallback>
        </mc:AlternateContent>
      </w:r>
    </w:p>
    <w:p w14:paraId="3734B360" w14:textId="107A4903" w:rsidR="00666375" w:rsidRDefault="00666375" w:rsidP="001E5CF2">
      <w:pPr>
        <w:pStyle w:val="BlockText"/>
      </w:pPr>
    </w:p>
    <w:p w14:paraId="4B1B050F" w14:textId="7ED914B5" w:rsidR="00666375" w:rsidRDefault="00666375" w:rsidP="001E5CF2">
      <w:pPr>
        <w:pStyle w:val="BlockText"/>
      </w:pPr>
    </w:p>
    <w:p w14:paraId="545CDD1B" w14:textId="20F7A9ED" w:rsidR="00666375" w:rsidRDefault="00666375" w:rsidP="001E5CF2">
      <w:pPr>
        <w:pStyle w:val="BlockText"/>
      </w:pPr>
    </w:p>
    <w:p w14:paraId="204B3423" w14:textId="53B561E7" w:rsidR="00666375" w:rsidRDefault="00666375" w:rsidP="001E5CF2">
      <w:pPr>
        <w:pStyle w:val="BlockText"/>
      </w:pPr>
    </w:p>
    <w:p w14:paraId="477361C8" w14:textId="02B6DDDE" w:rsidR="00666375" w:rsidRDefault="00666375" w:rsidP="001E5CF2">
      <w:pPr>
        <w:pStyle w:val="BlockText"/>
      </w:pPr>
    </w:p>
    <w:p w14:paraId="7D8F89DD" w14:textId="40622EB4" w:rsidR="00666375" w:rsidRDefault="006B172C" w:rsidP="001E5CF2">
      <w:pPr>
        <w:pStyle w:val="Block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1A678E6" wp14:editId="7AE9099F">
                <wp:simplePos x="0" y="0"/>
                <wp:positionH relativeFrom="column">
                  <wp:posOffset>496111</wp:posOffset>
                </wp:positionH>
                <wp:positionV relativeFrom="paragraph">
                  <wp:posOffset>32574</wp:posOffset>
                </wp:positionV>
                <wp:extent cx="1896893" cy="1653702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893" cy="16537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48B58C" w14:textId="36DDF631" w:rsidR="006B172C" w:rsidRDefault="003738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3A90E9" wp14:editId="75967849">
                                  <wp:extent cx="1744214" cy="1652053"/>
                                  <wp:effectExtent l="0" t="0" r="0" b="0"/>
                                  <wp:docPr id="98" name="Picture 98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" name="Picture 98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6498" cy="1673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1A678E6" id="Text Box 97" o:spid="_x0000_s1040" type="#_x0000_t202" style="position:absolute;margin-left:39.05pt;margin-top:2.55pt;width:149.35pt;height:130.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" fillcolor="white [3201]" stroked="f" strokeweight=".5pt">
                <v:textbox>
                  <w:txbxContent>
                    <w:p w14:paraId="5A48B58C" w14:textId="36DDF631" w:rsidR="006B172C" w:rsidRDefault="00373867">
                      <w:r>
                        <w:rPr>
                          <w:noProof/>
                        </w:rPr>
                        <w:drawing>
                          <wp:inline distT="0" distB="0" distL="0" distR="0" wp14:anchorId="7C3A90E9" wp14:editId="75967849">
                            <wp:extent cx="1744214" cy="1652053"/>
                            <wp:effectExtent l="0" t="0" r="0" b="0"/>
                            <wp:docPr id="98" name="Picture 98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" name="Picture 98" descr="Diagram&#10;&#10;Description automatically generated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6498" cy="1673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1E2756" w14:textId="24FDD0C2" w:rsidR="00666375" w:rsidRDefault="00666375" w:rsidP="001E5CF2">
      <w:pPr>
        <w:pStyle w:val="BlockText"/>
      </w:pPr>
    </w:p>
    <w:p w14:paraId="326B87C8" w14:textId="57E9CC92" w:rsidR="00666375" w:rsidRDefault="000B7DDB" w:rsidP="001E5CF2">
      <w:pPr>
        <w:pStyle w:val="Block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0B65D10" wp14:editId="317A9D3E">
                <wp:simplePos x="0" y="0"/>
                <wp:positionH relativeFrom="column">
                  <wp:posOffset>2179752</wp:posOffset>
                </wp:positionH>
                <wp:positionV relativeFrom="paragraph">
                  <wp:posOffset>361950</wp:posOffset>
                </wp:positionV>
                <wp:extent cx="2418080" cy="3563620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080" cy="3563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A1B581" w14:textId="4EEC5489" w:rsidR="00144C70" w:rsidRPr="00144C70" w:rsidRDefault="00144C70" w:rsidP="00305EC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01E9B1" wp14:editId="35DBBB1D">
                                  <wp:extent cx="1307353" cy="1307353"/>
                                  <wp:effectExtent l="0" t="0" r="1270" b="1270"/>
                                  <wp:docPr id="1090024261" name="Picture 6" descr="A person smiling at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0024261" name="Picture 6" descr="A person smiling at camera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8961" cy="13189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Pr="00144C7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Chloe</w:t>
                            </w:r>
                            <w:r>
                              <w:br/>
                            </w: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We would</w:t>
                            </w:r>
                            <w:r w:rsid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also</w:t>
                            </w: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like to </w:t>
                            </w:r>
                            <w:r w:rsid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take this opportunity to </w:t>
                            </w: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congratulate Chloe on becoming our </w:t>
                            </w:r>
                            <w:r w:rsid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</w:t>
                            </w: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oddler </w:t>
                            </w:r>
                            <w:r w:rsid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</w:t>
                            </w: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oom </w:t>
                            </w:r>
                            <w:r w:rsid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upervisor!</w:t>
                            </w:r>
                            <w:r w:rsid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She has been with the </w:t>
                            </w:r>
                            <w:r w:rsidR="004A632D"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company</w:t>
                            </w: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for </w:t>
                            </w:r>
                            <w:r w:rsidR="004A632D"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over </w:t>
                            </w: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6year</w:t>
                            </w:r>
                            <w:r w:rsidR="004A632D"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r w:rsid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&amp; has lots of experience working with children from birth to 5!</w:t>
                            </w: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 xml:space="preserve">We look forward to seeing </w:t>
                            </w:r>
                            <w:r w:rsid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her embed our daily</w:t>
                            </w: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routine </w:t>
                            </w:r>
                            <w:r w:rsid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whilst inspiring</w:t>
                            </w: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fun </w:t>
                            </w:r>
                            <w:r w:rsid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play experiences!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65D10" id="Text Box 93" o:spid="_x0000_s1041" type="#_x0000_t202" style="position:absolute;margin-left:171.65pt;margin-top:28.5pt;width:190.4pt;height:280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" filled="f" stroked="f" strokeweight=".5pt">
                <v:textbox>
                  <w:txbxContent>
                    <w:p w14:paraId="3AA1B581" w14:textId="4EEC5489" w:rsidR="00144C70" w:rsidRPr="00144C70" w:rsidRDefault="00144C70" w:rsidP="00305EC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01E9B1" wp14:editId="35DBBB1D">
                            <wp:extent cx="1307353" cy="1307353"/>
                            <wp:effectExtent l="0" t="0" r="1270" b="1270"/>
                            <wp:docPr id="1090024261" name="Picture 6" descr="A person smiling at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0024261" name="Picture 6" descr="A person smiling at camera&#10;&#10;Description automatically generated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8961" cy="13189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 w:rsidRPr="00144C7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Chloe</w:t>
                      </w:r>
                      <w:r>
                        <w:br/>
                      </w: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>We would</w:t>
                      </w:r>
                      <w:r w:rsid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also</w:t>
                      </w: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like to </w:t>
                      </w:r>
                      <w:r w:rsid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take this opportunity to </w:t>
                      </w: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congratulate Chloe on becoming our </w:t>
                      </w:r>
                      <w:r w:rsid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>T</w:t>
                      </w: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oddler </w:t>
                      </w:r>
                      <w:r w:rsid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>R</w:t>
                      </w: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oom </w:t>
                      </w:r>
                      <w:r w:rsid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>upervisor!</w:t>
                      </w:r>
                      <w:r w:rsid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She has been with the </w:t>
                      </w:r>
                      <w:r w:rsidR="004A632D"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>company</w:t>
                      </w: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for </w:t>
                      </w:r>
                      <w:r w:rsidR="004A632D"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over </w:t>
                      </w: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>6year</w:t>
                      </w:r>
                      <w:r w:rsidR="004A632D"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  <w:r w:rsid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&amp; has lots of experience working with children from birth to 5!</w:t>
                      </w: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 xml:space="preserve">We look forward to seeing </w:t>
                      </w:r>
                      <w:r w:rsid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>her embed our daily</w:t>
                      </w: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routine </w:t>
                      </w:r>
                      <w:r w:rsid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>whilst inspiring</w:t>
                      </w: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fun </w:t>
                      </w:r>
                      <w:r w:rsid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>play experiences!</w:t>
                      </w:r>
                    </w:p>
                  </w:txbxContent>
                </v:textbox>
              </v:shape>
            </w:pict>
          </mc:Fallback>
        </mc:AlternateContent>
      </w:r>
      <w:r w:rsidR="00305EC4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A3A61D4" wp14:editId="3F59E56A">
                <wp:simplePos x="0" y="0"/>
                <wp:positionH relativeFrom="column">
                  <wp:posOffset>-1661583</wp:posOffset>
                </wp:positionH>
                <wp:positionV relativeFrom="paragraph">
                  <wp:posOffset>483941</wp:posOffset>
                </wp:positionV>
                <wp:extent cx="2371725" cy="3702685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702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C1541" w14:textId="0A2B9C53" w:rsidR="00F60E65" w:rsidRPr="00342914" w:rsidRDefault="000F5E10" w:rsidP="00F60E65">
                            <w:r>
                              <w:t xml:space="preserve">      </w:t>
                            </w:r>
                            <w:r w:rsidR="00F60E65">
                              <w:t xml:space="preserve"> </w:t>
                            </w:r>
                            <w:r w:rsidR="00F60E65" w:rsidRPr="00342914">
                              <w:t xml:space="preserve"> </w:t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D00579" wp14:editId="5F6A3367">
                                  <wp:extent cx="1342663" cy="1342663"/>
                                  <wp:effectExtent l="0" t="0" r="3810" b="3810"/>
                                  <wp:docPr id="899934306" name="Picture 5" descr="A person smiling at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9934306" name="Picture 5" descr="A person smiling at camera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367" cy="13463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08EEC2" w14:textId="4A46CF20" w:rsidR="00F60E65" w:rsidRPr="00305EC4" w:rsidRDefault="000F5E10" w:rsidP="00305EC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F5E1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Sue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Sue is based in </w:t>
                            </w:r>
                            <w:r w:rsid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our B</w:t>
                            </w: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aby </w:t>
                            </w:r>
                            <w:r w:rsid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</w:t>
                            </w: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oom. She is already building strong bonds with </w:t>
                            </w:r>
                            <w:r w:rsid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all our little</w:t>
                            </w: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babies, </w:t>
                            </w:r>
                            <w:r w:rsid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whilst </w:t>
                            </w: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gaining the nickname of ‘Nanny Sue’</w:t>
                            </w:r>
                            <w:r w:rsid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</w:t>
                            </w: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 xml:space="preserve">We look forward to </w:t>
                            </w:r>
                            <w:r w:rsid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Sue sharing</w:t>
                            </w: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her knowledge and caring </w:t>
                            </w:r>
                            <w:r w:rsid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nature</w:t>
                            </w: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 </w:t>
                            </w:r>
                            <w:r w:rsid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our B</w:t>
                            </w: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aby </w:t>
                            </w:r>
                            <w:r w:rsid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</w:t>
                            </w:r>
                            <w:r w:rsidRP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oom</w:t>
                            </w:r>
                            <w:r w:rsid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&amp; Team.  </w:t>
                            </w:r>
                            <w:proofErr w:type="spellStart"/>
                            <w:r w:rsid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Croeso</w:t>
                            </w:r>
                            <w:proofErr w:type="spellEnd"/>
                            <w:r w:rsidR="00305E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A61D4" id="Text Box 84" o:spid="_x0000_s1042" type="#_x0000_t202" style="position:absolute;margin-left:-130.85pt;margin-top:38.1pt;width:186.75pt;height:291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" filled="f" stroked="f" strokeweight=".5pt">
                <v:textbox>
                  <w:txbxContent>
                    <w:p w14:paraId="094C1541" w14:textId="0A2B9C53" w:rsidR="00F60E65" w:rsidRPr="00342914" w:rsidRDefault="000F5E10" w:rsidP="00F60E65">
                      <w:r>
                        <w:t xml:space="preserve">      </w:t>
                      </w:r>
                      <w:r w:rsidR="00F60E65">
                        <w:t xml:space="preserve"> </w:t>
                      </w:r>
                      <w:r w:rsidR="00F60E65" w:rsidRPr="00342914">
                        <w:t xml:space="preserve"> </w:t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3D00579" wp14:editId="5F6A3367">
                            <wp:extent cx="1342663" cy="1342663"/>
                            <wp:effectExtent l="0" t="0" r="3810" b="3810"/>
                            <wp:docPr id="899934306" name="Picture 5" descr="A person smiling at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9934306" name="Picture 5" descr="A person smiling at camera&#10;&#10;Description automatically generated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6367" cy="13463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08EEC2" w14:textId="4A46CF20" w:rsidR="00F60E65" w:rsidRPr="00305EC4" w:rsidRDefault="000F5E10" w:rsidP="00305EC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F5E1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Sue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Sue is based in </w:t>
                      </w:r>
                      <w:r w:rsid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>our B</w:t>
                      </w: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aby </w:t>
                      </w:r>
                      <w:r w:rsid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>R</w:t>
                      </w: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oom. She is already building strong bonds with </w:t>
                      </w:r>
                      <w:r w:rsid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>all our little</w:t>
                      </w: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babies, </w:t>
                      </w:r>
                      <w:r w:rsid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whilst </w:t>
                      </w: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>gaining the nickname of ‘Nanny Sue’</w:t>
                      </w:r>
                      <w:r w:rsid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>-</w:t>
                      </w: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 xml:space="preserve">We look forward to </w:t>
                      </w:r>
                      <w:r w:rsid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>Sue sharing</w:t>
                      </w: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her knowledge and caring </w:t>
                      </w:r>
                      <w:r w:rsid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>nature</w:t>
                      </w: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 </w:t>
                      </w:r>
                      <w:r w:rsid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>our B</w:t>
                      </w: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aby </w:t>
                      </w:r>
                      <w:r w:rsid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>R</w:t>
                      </w:r>
                      <w:r w:rsidRP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>oom</w:t>
                      </w:r>
                      <w:r w:rsid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&amp; Team.  </w:t>
                      </w:r>
                      <w:proofErr w:type="spellStart"/>
                      <w:r w:rsid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>Croeso</w:t>
                      </w:r>
                      <w:proofErr w:type="spellEnd"/>
                      <w:r w:rsidR="00305EC4">
                        <w:rPr>
                          <w:rFonts w:ascii="Arial" w:hAnsi="Arial" w:cs="Arial"/>
                          <w:sz w:val="22"/>
                          <w:szCs w:val="2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37386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2962A5" wp14:editId="4B0AC148">
                <wp:simplePos x="0" y="0"/>
                <wp:positionH relativeFrom="column">
                  <wp:posOffset>2215083</wp:posOffset>
                </wp:positionH>
                <wp:positionV relativeFrom="paragraph">
                  <wp:posOffset>366395</wp:posOffset>
                </wp:positionV>
                <wp:extent cx="2334260" cy="3482340"/>
                <wp:effectExtent l="0" t="0" r="2540" b="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4260" cy="34823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129249DD" id="Rounded Rectangle 25" o:spid="_x0000_s1026" style="position:absolute;margin-left:174.4pt;margin-top:28.85pt;width:183.8pt;height:274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" fillcolor="white [3212]" stroked="f" strokeweight="1pt">
                <v:stroke joinstyle="miter"/>
              </v:roundrect>
            </w:pict>
          </mc:Fallback>
        </mc:AlternateContent>
      </w:r>
      <w:r w:rsidR="006B172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4954E7" wp14:editId="411C4B49">
                <wp:simplePos x="0" y="0"/>
                <wp:positionH relativeFrom="column">
                  <wp:posOffset>-1692613</wp:posOffset>
                </wp:positionH>
                <wp:positionV relativeFrom="paragraph">
                  <wp:posOffset>317946</wp:posOffset>
                </wp:positionV>
                <wp:extent cx="2372468" cy="3566457"/>
                <wp:effectExtent l="0" t="0" r="2540" b="254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2468" cy="35664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0C12449A" id="Rounded Rectangle 18" o:spid="_x0000_s1026" style="position:absolute;margin-left:-133.3pt;margin-top:25.05pt;width:186.8pt;height:280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" fillcolor="white [3212]" stroked="f" strokeweight="1pt">
                <v:stroke joinstyle="miter"/>
              </v:roundrect>
            </w:pict>
          </mc:Fallback>
        </mc:AlternateContent>
      </w:r>
    </w:p>
    <w:p w14:paraId="04B61C8C" w14:textId="0FC56E51" w:rsidR="00666375" w:rsidRDefault="00C43131" w:rsidP="001E5CF2">
      <w:pPr>
        <w:pStyle w:val="Block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D0C7B9" wp14:editId="60788863">
                <wp:simplePos x="0" y="0"/>
                <wp:positionH relativeFrom="column">
                  <wp:posOffset>1963711</wp:posOffset>
                </wp:positionH>
                <wp:positionV relativeFrom="paragraph">
                  <wp:posOffset>501140</wp:posOffset>
                </wp:positionV>
                <wp:extent cx="3009900" cy="1844883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844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7C398F" w14:textId="2FFDD8A2" w:rsidR="00613EF8" w:rsidRPr="00613EF8" w:rsidRDefault="00613EF8" w:rsidP="00613EF8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ED0C7B9" id="Text Box 27" o:spid="_x0000_s1043" type="#_x0000_t202" style="position:absolute;margin-left:154.6pt;margin-top:39.45pt;width:237pt;height:145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" filled="f" stroked="f" strokeweight=".5pt">
                <v:textbox>
                  <w:txbxContent>
                    <w:p w14:paraId="4C7C398F" w14:textId="2FFDD8A2" w:rsidR="00613EF8" w:rsidRPr="00613EF8" w:rsidRDefault="00613EF8" w:rsidP="00613EF8">
                      <w:pPr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EB6EBC" w14:textId="1F5E803B" w:rsidR="00666375" w:rsidRDefault="00666375" w:rsidP="001E5CF2">
      <w:pPr>
        <w:pStyle w:val="BlockText"/>
      </w:pPr>
    </w:p>
    <w:p w14:paraId="6D9A4532" w14:textId="17B0E451" w:rsidR="00666375" w:rsidRDefault="00666375" w:rsidP="001E5CF2">
      <w:pPr>
        <w:pStyle w:val="BlockText"/>
      </w:pPr>
    </w:p>
    <w:p w14:paraId="6AB3967F" w14:textId="504254B1" w:rsidR="00666375" w:rsidRDefault="00666375" w:rsidP="001E5CF2">
      <w:pPr>
        <w:pStyle w:val="BlockText"/>
      </w:pPr>
    </w:p>
    <w:p w14:paraId="7AE58938" w14:textId="0963FFB1" w:rsidR="00666375" w:rsidRDefault="00666375" w:rsidP="001E5CF2">
      <w:pPr>
        <w:pStyle w:val="BlockText"/>
      </w:pPr>
    </w:p>
    <w:p w14:paraId="475C715E" w14:textId="232231B9" w:rsidR="00666375" w:rsidRDefault="00666375" w:rsidP="001E5CF2">
      <w:pPr>
        <w:pStyle w:val="BlockText"/>
      </w:pPr>
    </w:p>
    <w:p w14:paraId="07917D71" w14:textId="202B9EC0" w:rsidR="00666375" w:rsidRDefault="00666375" w:rsidP="001E5CF2">
      <w:pPr>
        <w:pStyle w:val="BlockText"/>
      </w:pPr>
    </w:p>
    <w:p w14:paraId="7946E245" w14:textId="2F6376F7" w:rsidR="00666375" w:rsidRDefault="00666375" w:rsidP="001E5CF2">
      <w:pPr>
        <w:pStyle w:val="BlockText"/>
      </w:pPr>
    </w:p>
    <w:p w14:paraId="04928B94" w14:textId="4ED5AC94" w:rsidR="0054660D" w:rsidRDefault="00305EC4" w:rsidP="0054660D">
      <w:pPr>
        <w:pStyle w:val="Block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A6A7FD5" wp14:editId="578E2D88">
                <wp:simplePos x="0" y="0"/>
                <wp:positionH relativeFrom="column">
                  <wp:posOffset>-2030095</wp:posOffset>
                </wp:positionH>
                <wp:positionV relativeFrom="paragraph">
                  <wp:posOffset>45579</wp:posOffset>
                </wp:positionV>
                <wp:extent cx="6818630" cy="9858375"/>
                <wp:effectExtent l="0" t="0" r="13970" b="952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8630" cy="98583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3A833EB4" id="Rounded Rectangle 48" o:spid="_x0000_s1026" style="position:absolute;margin-left:-159.85pt;margin-top:3.6pt;width:536.9pt;height:776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" fillcolor="#92d050" strokecolor="#86d8df [194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059DC0" wp14:editId="657E585E">
                <wp:simplePos x="0" y="0"/>
                <wp:positionH relativeFrom="column">
                  <wp:posOffset>-1631244</wp:posOffset>
                </wp:positionH>
                <wp:positionV relativeFrom="paragraph">
                  <wp:posOffset>263031</wp:posOffset>
                </wp:positionV>
                <wp:extent cx="3238500" cy="553156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553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3465FE" w14:textId="2AC4865B" w:rsidR="00E47F60" w:rsidRPr="00305EC4" w:rsidRDefault="00E47F60" w:rsidP="00305EC4">
                            <w:pPr>
                              <w:pStyle w:val="BlockText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iCs w:val="0"/>
                                <w:noProof/>
                                <w:color w:val="FFFF00"/>
                                <w:spacing w:val="10"/>
                                <w:sz w:val="72"/>
                                <w:szCs w:val="72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7C72">
                              <w:rPr>
                                <w:rFonts w:ascii="Arial Narrow" w:hAnsi="Arial Narrow"/>
                                <w:b/>
                                <w:bCs/>
                                <w:iCs w:val="0"/>
                                <w:noProof/>
                                <w:color w:val="FFFF00"/>
                                <w:spacing w:val="10"/>
                                <w:sz w:val="72"/>
                                <w:szCs w:val="72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Under 2’</w:t>
                            </w:r>
                            <w:r w:rsidR="00305EC4">
                              <w:rPr>
                                <w:rFonts w:ascii="Arial Narrow" w:hAnsi="Arial Narrow"/>
                                <w:b/>
                                <w:bCs/>
                                <w:iCs w:val="0"/>
                                <w:noProof/>
                                <w:color w:val="FFFF00"/>
                                <w:spacing w:val="10"/>
                                <w:sz w:val="72"/>
                                <w:szCs w:val="72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1059DC0" id="Text Box 38" o:spid="_x0000_s1044" type="#_x0000_t202" style="position:absolute;margin-left:-128.45pt;margin-top:20.7pt;width:255pt;height:43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" filled="f" stroked="f">
                <v:textbox>
                  <w:txbxContent>
                    <w:p w14:paraId="793465FE" w14:textId="2AC4865B" w:rsidR="00E47F60" w:rsidRPr="00305EC4" w:rsidRDefault="00E47F60" w:rsidP="00305EC4">
                      <w:pPr>
                        <w:pStyle w:val="BlockText"/>
                        <w:jc w:val="center"/>
                        <w:rPr>
                          <w:rFonts w:ascii="Arial Narrow" w:hAnsi="Arial Narrow"/>
                          <w:b/>
                          <w:bCs/>
                          <w:iCs w:val="0"/>
                          <w:noProof/>
                          <w:color w:val="FFFF00"/>
                          <w:spacing w:val="10"/>
                          <w:sz w:val="72"/>
                          <w:szCs w:val="72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7C72">
                        <w:rPr>
                          <w:rFonts w:ascii="Arial Narrow" w:hAnsi="Arial Narrow"/>
                          <w:b/>
                          <w:bCs/>
                          <w:iCs w:val="0"/>
                          <w:noProof/>
                          <w:color w:val="FFFF00"/>
                          <w:spacing w:val="10"/>
                          <w:sz w:val="72"/>
                          <w:szCs w:val="72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Under 2’</w:t>
                      </w:r>
                      <w:r w:rsidR="00305EC4">
                        <w:rPr>
                          <w:rFonts w:ascii="Arial Narrow" w:hAnsi="Arial Narrow"/>
                          <w:b/>
                          <w:bCs/>
                          <w:iCs w:val="0"/>
                          <w:noProof/>
                          <w:color w:val="FFFF00"/>
                          <w:spacing w:val="10"/>
                          <w:sz w:val="72"/>
                          <w:szCs w:val="72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E53328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2CC8BE6" wp14:editId="4D71EF62">
                <wp:simplePos x="0" y="0"/>
                <wp:positionH relativeFrom="column">
                  <wp:posOffset>-1733550</wp:posOffset>
                </wp:positionH>
                <wp:positionV relativeFrom="paragraph">
                  <wp:posOffset>523099</wp:posOffset>
                </wp:positionV>
                <wp:extent cx="3476625" cy="303847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303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0A10E" w14:textId="77777777" w:rsidR="00FE1DDE" w:rsidRDefault="00FE1DDE" w:rsidP="0054660D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30"/>
                                <w:szCs w:val="30"/>
                                <w:lang w:val="en-GB"/>
                              </w:rPr>
                            </w:pPr>
                          </w:p>
                          <w:p w14:paraId="3C6494B6" w14:textId="7B997C08" w:rsidR="0054660D" w:rsidRPr="00305EC4" w:rsidRDefault="00E53328" w:rsidP="00305EC4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05EC4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We love to be</w:t>
                            </w:r>
                            <w:r w:rsidR="00305EC4" w:rsidRPr="00305EC4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curious &amp;</w:t>
                            </w:r>
                            <w:r w:rsidRPr="00305EC4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independent.</w:t>
                            </w:r>
                          </w:p>
                          <w:p w14:paraId="3FFB642E" w14:textId="4841C788" w:rsidR="00E53328" w:rsidRPr="00305EC4" w:rsidRDefault="00E53328" w:rsidP="00305EC4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05EC4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Our </w:t>
                            </w:r>
                            <w:r w:rsidR="00305EC4" w:rsidRPr="00305EC4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young Babies </w:t>
                            </w:r>
                            <w:r w:rsidRPr="00305EC4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have been</w:t>
                            </w:r>
                            <w:r w:rsidR="00305EC4" w:rsidRPr="00305EC4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305EC4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exp</w:t>
                            </w:r>
                            <w:r w:rsidR="00305EC4" w:rsidRPr="00305EC4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loring </w:t>
                            </w:r>
                            <w:r w:rsidRPr="00305EC4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different foods</w:t>
                            </w:r>
                            <w:r w:rsidR="00305EC4" w:rsidRPr="00305EC4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- busy p</w:t>
                            </w:r>
                            <w:r w:rsidRPr="00305EC4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reparing, making, mixing and tasting different </w:t>
                            </w:r>
                            <w:r w:rsidR="00305EC4" w:rsidRPr="00305EC4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flavours &amp; textures.</w:t>
                            </w:r>
                            <w:r w:rsidRPr="00305EC4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br/>
                              <w:t xml:space="preserve">We especially loved making our own pizzas </w:t>
                            </w:r>
                            <w:r w:rsidR="00305EC4" w:rsidRPr="00305EC4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on</w:t>
                            </w:r>
                            <w:r w:rsidRPr="00305EC4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305EC4" w:rsidRPr="00305EC4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the </w:t>
                            </w:r>
                            <w:proofErr w:type="gramStart"/>
                            <w:r w:rsidR="00305EC4" w:rsidRPr="00305EC4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9</w:t>
                            </w:r>
                            <w:r w:rsidR="00305EC4" w:rsidRPr="00305EC4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:lang w:val="en-GB"/>
                              </w:rPr>
                              <w:t>th</w:t>
                            </w:r>
                            <w:proofErr w:type="gramEnd"/>
                            <w:r w:rsidR="00305EC4" w:rsidRPr="00305EC4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February for pizza day.</w:t>
                            </w:r>
                          </w:p>
                          <w:p w14:paraId="2F482E5F" w14:textId="772FD4D0" w:rsidR="00E53328" w:rsidRPr="00305EC4" w:rsidRDefault="00E53328" w:rsidP="00305EC4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05EC4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We ate them for</w:t>
                            </w:r>
                            <w:r w:rsidR="00305EC4" w:rsidRPr="00305EC4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our</w:t>
                            </w:r>
                            <w:r w:rsidRPr="00305EC4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tea,</w:t>
                            </w:r>
                            <w:r w:rsidR="00305EC4" w:rsidRPr="00305EC4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they </w:t>
                            </w:r>
                            <w:r w:rsidRPr="00305EC4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were very YUMMY!!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2CC8BE6" id="Text Box 51" o:spid="_x0000_s1045" type="#_x0000_t202" style="position:absolute;margin-left:-136.5pt;margin-top:41.2pt;width:273.75pt;height:239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" filled="f" stroked="f" strokeweight=".5pt">
                <v:textbox>
                  <w:txbxContent>
                    <w:p w14:paraId="3200A10E" w14:textId="77777777" w:rsidR="00FE1DDE" w:rsidRDefault="00FE1DDE" w:rsidP="0054660D">
                      <w:pPr>
                        <w:rPr>
                          <w:rFonts w:ascii="Arial Narrow" w:hAnsi="Arial Narrow"/>
                          <w:color w:val="000000" w:themeColor="text1"/>
                          <w:sz w:val="30"/>
                          <w:szCs w:val="30"/>
                          <w:lang w:val="en-GB"/>
                        </w:rPr>
                      </w:pPr>
                    </w:p>
                    <w:p w14:paraId="3C6494B6" w14:textId="7B997C08" w:rsidR="0054660D" w:rsidRPr="00305EC4" w:rsidRDefault="00E53328" w:rsidP="00305EC4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305EC4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We love to be</w:t>
                      </w:r>
                      <w:r w:rsidR="00305EC4" w:rsidRPr="00305EC4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curious &amp;</w:t>
                      </w:r>
                      <w:r w:rsidRPr="00305EC4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independent.</w:t>
                      </w:r>
                    </w:p>
                    <w:p w14:paraId="3FFB642E" w14:textId="4841C788" w:rsidR="00E53328" w:rsidRPr="00305EC4" w:rsidRDefault="00E53328" w:rsidP="00305EC4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305EC4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Our </w:t>
                      </w:r>
                      <w:r w:rsidR="00305EC4" w:rsidRPr="00305EC4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young Babies </w:t>
                      </w:r>
                      <w:r w:rsidRPr="00305EC4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have been</w:t>
                      </w:r>
                      <w:r w:rsidR="00305EC4" w:rsidRPr="00305EC4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305EC4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exp</w:t>
                      </w:r>
                      <w:r w:rsidR="00305EC4" w:rsidRPr="00305EC4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loring </w:t>
                      </w:r>
                      <w:r w:rsidRPr="00305EC4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different foods</w:t>
                      </w:r>
                      <w:r w:rsidR="00305EC4" w:rsidRPr="00305EC4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- busy p</w:t>
                      </w:r>
                      <w:r w:rsidRPr="00305EC4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reparing, making, mixing and tasting different </w:t>
                      </w:r>
                      <w:r w:rsidR="00305EC4" w:rsidRPr="00305EC4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flavours &amp; textures.</w:t>
                      </w:r>
                      <w:r w:rsidRPr="00305EC4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br/>
                        <w:t xml:space="preserve">We especially loved making our own pizzas </w:t>
                      </w:r>
                      <w:r w:rsidR="00305EC4" w:rsidRPr="00305EC4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on</w:t>
                      </w:r>
                      <w:r w:rsidRPr="00305EC4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305EC4" w:rsidRPr="00305EC4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the </w:t>
                      </w:r>
                      <w:proofErr w:type="gramStart"/>
                      <w:r w:rsidR="00305EC4" w:rsidRPr="00305EC4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9</w:t>
                      </w:r>
                      <w:r w:rsidR="00305EC4" w:rsidRPr="00305EC4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vertAlign w:val="superscript"/>
                          <w:lang w:val="en-GB"/>
                        </w:rPr>
                        <w:t>th</w:t>
                      </w:r>
                      <w:proofErr w:type="gramEnd"/>
                      <w:r w:rsidR="00305EC4" w:rsidRPr="00305EC4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February for pizza day.</w:t>
                      </w:r>
                    </w:p>
                    <w:p w14:paraId="2F482E5F" w14:textId="772FD4D0" w:rsidR="00E53328" w:rsidRPr="00305EC4" w:rsidRDefault="00E53328" w:rsidP="00305EC4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305EC4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We ate them for</w:t>
                      </w:r>
                      <w:r w:rsidR="00305EC4" w:rsidRPr="00305EC4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our</w:t>
                      </w:r>
                      <w:r w:rsidRPr="00305EC4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tea,</w:t>
                      </w:r>
                      <w:r w:rsidR="00305EC4" w:rsidRPr="00305EC4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they </w:t>
                      </w:r>
                      <w:r w:rsidRPr="00305EC4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were very YUMMY!!</w:t>
                      </w:r>
                    </w:p>
                  </w:txbxContent>
                </v:textbox>
              </v:shape>
            </w:pict>
          </mc:Fallback>
        </mc:AlternateContent>
      </w:r>
      <w:r w:rsidR="00807B4F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0260D02" wp14:editId="764A9AFB">
                <wp:simplePos x="0" y="0"/>
                <wp:positionH relativeFrom="column">
                  <wp:posOffset>1804670</wp:posOffset>
                </wp:positionH>
                <wp:positionV relativeFrom="paragraph">
                  <wp:posOffset>85563</wp:posOffset>
                </wp:positionV>
                <wp:extent cx="1248410" cy="151701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410" cy="151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8C1BCF" w14:textId="60DFBFD4" w:rsidR="00FE1DDE" w:rsidRDefault="00E533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CF0F6C" wp14:editId="191EAD94">
                                  <wp:extent cx="1059180" cy="1412240"/>
                                  <wp:effectExtent l="0" t="0" r="0" b="0"/>
                                  <wp:docPr id="1393825541" name="Picture 3" descr="A child eating a pizz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3825541" name="Picture 3" descr="A child eating a pizza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9180" cy="1412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0260D02" id="Text Box 46" o:spid="_x0000_s1046" type="#_x0000_t202" style="position:absolute;margin-left:142.1pt;margin-top:6.75pt;width:98.3pt;height:119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" fillcolor="white [3201]" stroked="f" strokeweight=".5pt">
                <v:textbox>
                  <w:txbxContent>
                    <w:p w14:paraId="008C1BCF" w14:textId="60DFBFD4" w:rsidR="00FE1DDE" w:rsidRDefault="00E53328">
                      <w:r>
                        <w:rPr>
                          <w:noProof/>
                        </w:rPr>
                        <w:drawing>
                          <wp:inline distT="0" distB="0" distL="0" distR="0" wp14:anchorId="02CF0F6C" wp14:editId="191EAD94">
                            <wp:extent cx="1059180" cy="1412240"/>
                            <wp:effectExtent l="0" t="0" r="0" b="0"/>
                            <wp:docPr id="1393825541" name="Picture 3" descr="A child eating a pizz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3825541" name="Picture 3" descr="A child eating a pizza&#10;&#10;Description automatically generated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9180" cy="1412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5159">
        <w:rPr>
          <w:noProof/>
        </w:rPr>
        <w:drawing>
          <wp:anchor distT="0" distB="0" distL="114300" distR="114300" simplePos="0" relativeHeight="251806720" behindDoc="1" locked="0" layoutInCell="1" allowOverlap="1" wp14:anchorId="46DE518D" wp14:editId="198320E6">
            <wp:simplePos x="0" y="0"/>
            <wp:positionH relativeFrom="column">
              <wp:posOffset>1743871</wp:posOffset>
            </wp:positionH>
            <wp:positionV relativeFrom="paragraph">
              <wp:posOffset>-622870</wp:posOffset>
            </wp:positionV>
            <wp:extent cx="3500905" cy="1696720"/>
            <wp:effectExtent l="25400" t="38100" r="29845" b="30480"/>
            <wp:wrapNone/>
            <wp:docPr id="30" name="Picture 30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Background patter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3500905" cy="1696720"/>
                    </a:xfrm>
                    <a:prstGeom prst="rect">
                      <a:avLst/>
                    </a:prstGeom>
                    <a:scene3d>
                      <a:camera prst="orthographicFront">
                        <a:rot lat="21598855" lon="273877" rev="2159886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60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1E0479" wp14:editId="20B83B79">
                <wp:simplePos x="0" y="0"/>
                <wp:positionH relativeFrom="column">
                  <wp:posOffset>-1781175</wp:posOffset>
                </wp:positionH>
                <wp:positionV relativeFrom="paragraph">
                  <wp:posOffset>321945</wp:posOffset>
                </wp:positionV>
                <wp:extent cx="3476625" cy="2828925"/>
                <wp:effectExtent l="0" t="0" r="3175" b="3175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828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4C28A7DE" id="Rounded Rectangle 47" o:spid="_x0000_s1026" style="position:absolute;margin-left:-140.25pt;margin-top:25.35pt;width:273.75pt;height:222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" fillcolor="white [3212]" stroked="f" strokeweight="1pt">
                <v:stroke joinstyle="miter"/>
              </v:roundrect>
            </w:pict>
          </mc:Fallback>
        </mc:AlternateContent>
      </w:r>
    </w:p>
    <w:p w14:paraId="05015B73" w14:textId="157EA478" w:rsidR="0054660D" w:rsidRDefault="009C2357" w:rsidP="0054660D">
      <w:pPr>
        <w:pStyle w:val="Block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F65D91E" wp14:editId="238FD685">
                <wp:simplePos x="0" y="0"/>
                <wp:positionH relativeFrom="column">
                  <wp:posOffset>3189173</wp:posOffset>
                </wp:positionH>
                <wp:positionV relativeFrom="paragraph">
                  <wp:posOffset>149225</wp:posOffset>
                </wp:positionV>
                <wp:extent cx="1349748" cy="1750979"/>
                <wp:effectExtent l="0" t="0" r="0" b="190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748" cy="1750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CB690E" w14:textId="4A68223F" w:rsidR="00FE1DDE" w:rsidRDefault="00E533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F6A22E" wp14:editId="2EC89446">
                                  <wp:extent cx="1160145" cy="1546860"/>
                                  <wp:effectExtent l="0" t="0" r="0" b="2540"/>
                                  <wp:docPr id="218446170" name="Picture 1" descr="A child sitting at a table with a plate of pizz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8446170" name="Picture 1" descr="A child sitting at a table with a plate of pizza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0145" cy="1546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F65D91E" id="Text Box 56" o:spid="_x0000_s1047" type="#_x0000_t202" style="position:absolute;margin-left:251.1pt;margin-top:11.75pt;width:106.3pt;height:137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" fillcolor="white [3201]" stroked="f" strokeweight=".5pt">
                <v:textbox>
                  <w:txbxContent>
                    <w:p w14:paraId="2BCB690E" w14:textId="4A68223F" w:rsidR="00FE1DDE" w:rsidRDefault="00E53328">
                      <w:r>
                        <w:rPr>
                          <w:noProof/>
                        </w:rPr>
                        <w:drawing>
                          <wp:inline distT="0" distB="0" distL="0" distR="0" wp14:anchorId="17F6A22E" wp14:editId="2EC89446">
                            <wp:extent cx="1160145" cy="1546860"/>
                            <wp:effectExtent l="0" t="0" r="0" b="2540"/>
                            <wp:docPr id="218446170" name="Picture 1" descr="A child sitting at a table with a plate of pizz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8446170" name="Picture 1" descr="A child sitting at a table with a plate of pizza&#10;&#10;Description automatically generated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0145" cy="1546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660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937AFE" wp14:editId="08FAA714">
                <wp:simplePos x="0" y="0"/>
                <wp:positionH relativeFrom="column">
                  <wp:posOffset>-1781810</wp:posOffset>
                </wp:positionH>
                <wp:positionV relativeFrom="paragraph">
                  <wp:posOffset>5641975</wp:posOffset>
                </wp:positionV>
                <wp:extent cx="3476625" cy="2867025"/>
                <wp:effectExtent l="0" t="0" r="3175" b="3175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8670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0198B27F" id="Rounded Rectangle 52" o:spid="_x0000_s1026" style="position:absolute;margin-left:-140.3pt;margin-top:444.25pt;width:273.75pt;height:225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" fillcolor="white [3212]" stroked="f" strokeweight="1pt">
                <v:stroke joinstyle="miter"/>
              </v:roundrect>
            </w:pict>
          </mc:Fallback>
        </mc:AlternateContent>
      </w:r>
      <w:r w:rsidR="0054660D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BAF623C" wp14:editId="42589A52">
                <wp:simplePos x="0" y="0"/>
                <wp:positionH relativeFrom="column">
                  <wp:posOffset>-1781175</wp:posOffset>
                </wp:positionH>
                <wp:positionV relativeFrom="paragraph">
                  <wp:posOffset>2736850</wp:posOffset>
                </wp:positionV>
                <wp:extent cx="3476625" cy="2809875"/>
                <wp:effectExtent l="0" t="0" r="3175" b="0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809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0A44F3F3" id="Rounded Rectangle 53" o:spid="_x0000_s1026" style="position:absolute;margin-left:-140.25pt;margin-top:215.5pt;width:273.75pt;height:221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" fillcolor="white [3212]" stroked="f" strokeweight="1pt">
                <v:stroke joinstyle="miter"/>
              </v:roundrect>
            </w:pict>
          </mc:Fallback>
        </mc:AlternateContent>
      </w:r>
    </w:p>
    <w:p w14:paraId="15D7ABFD" w14:textId="6DCC5924" w:rsidR="00666375" w:rsidRDefault="00B61EFD" w:rsidP="001E5CF2">
      <w:pPr>
        <w:pStyle w:val="Block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0C31B2" wp14:editId="7E936CFC">
                <wp:simplePos x="0" y="0"/>
                <wp:positionH relativeFrom="column">
                  <wp:posOffset>-1781175</wp:posOffset>
                </wp:positionH>
                <wp:positionV relativeFrom="paragraph">
                  <wp:posOffset>321945</wp:posOffset>
                </wp:positionV>
                <wp:extent cx="3476625" cy="2828925"/>
                <wp:effectExtent l="0" t="0" r="3175" b="3175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828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35EE14E1" id="Rounded Rectangle 39" o:spid="_x0000_s1026" style="position:absolute;margin-left:-140.25pt;margin-top:25.35pt;width:273.75pt;height:222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" fillcolor="white [3212]" stroked="f" strokeweight="1pt">
                <v:stroke joinstyle="miter"/>
              </v:roundrect>
            </w:pict>
          </mc:Fallback>
        </mc:AlternateContent>
      </w:r>
    </w:p>
    <w:p w14:paraId="10A261AB" w14:textId="4074251A" w:rsidR="0054660D" w:rsidRDefault="009C2357" w:rsidP="001E5CF2">
      <w:pPr>
        <w:pStyle w:val="BlockText"/>
      </w:pPr>
      <w:r>
        <w:rPr>
          <w:noProof/>
        </w:rPr>
        <w:drawing>
          <wp:inline distT="0" distB="0" distL="0" distR="0" wp14:anchorId="1AB4CE4B" wp14:editId="255AC9F2">
            <wp:extent cx="822325" cy="1096645"/>
            <wp:effectExtent l="0" t="0" r="3175" b="0"/>
            <wp:docPr id="66" name="Picture 66" descr="A picture containing person, indoor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person, indoor, vegetabl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60A1441" wp14:editId="4FE7E066">
                <wp:simplePos x="0" y="0"/>
                <wp:positionH relativeFrom="column">
                  <wp:posOffset>1744845</wp:posOffset>
                </wp:positionH>
                <wp:positionV relativeFrom="paragraph">
                  <wp:posOffset>144523</wp:posOffset>
                </wp:positionV>
                <wp:extent cx="1225496" cy="1575881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496" cy="15758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775C35" w14:textId="69B11D39" w:rsidR="009C2357" w:rsidRDefault="00E533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BAF15E" wp14:editId="42218FCC">
                                  <wp:extent cx="1035685" cy="1381125"/>
                                  <wp:effectExtent l="0" t="0" r="5715" b="3175"/>
                                  <wp:docPr id="2047582987" name="Picture 2" descr="A baby eating food on a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7582987" name="Picture 2" descr="A baby eating food on a 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685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60A1441" id="Text Box 72" o:spid="_x0000_s1048" type="#_x0000_t202" style="position:absolute;margin-left:137.4pt;margin-top:11.4pt;width:96.5pt;height:124.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" fillcolor="white [3201]" stroked="f" strokeweight=".5pt">
                <v:textbox>
                  <w:txbxContent>
                    <w:p w14:paraId="69775C35" w14:textId="69B11D39" w:rsidR="009C2357" w:rsidRDefault="00E53328">
                      <w:r>
                        <w:rPr>
                          <w:noProof/>
                        </w:rPr>
                        <w:drawing>
                          <wp:inline distT="0" distB="0" distL="0" distR="0" wp14:anchorId="4ABAF15E" wp14:editId="42218FCC">
                            <wp:extent cx="1035685" cy="1381125"/>
                            <wp:effectExtent l="0" t="0" r="5715" b="3175"/>
                            <wp:docPr id="2047582987" name="Picture 2" descr="A baby eating food on a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7582987" name="Picture 2" descr="A baby eating food on a table&#10;&#10;Description automatically generated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685" cy="1381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57DC71" w14:textId="72C1FDB3" w:rsidR="0054660D" w:rsidRDefault="00305EC4">
      <w:pPr>
        <w:spacing w:line="259" w:lineRule="auto"/>
        <w:rPr>
          <w:rFonts w:eastAsiaTheme="minorEastAsia"/>
          <w:iC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86D2B45" wp14:editId="75CE3AAD">
                <wp:simplePos x="0" y="0"/>
                <wp:positionH relativeFrom="column">
                  <wp:posOffset>-1778000</wp:posOffset>
                </wp:positionH>
                <wp:positionV relativeFrom="paragraph">
                  <wp:posOffset>3097531</wp:posOffset>
                </wp:positionV>
                <wp:extent cx="3238500" cy="6096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1192BF" w14:textId="1A85F499" w:rsidR="00DB058E" w:rsidRPr="00947C72" w:rsidRDefault="00FE6CB2" w:rsidP="00DB058E">
                            <w:pPr>
                              <w:pStyle w:val="BlockText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iCs w:val="0"/>
                                <w:noProof/>
                                <w:color w:val="FFFF00"/>
                                <w:spacing w:val="10"/>
                                <w:sz w:val="72"/>
                                <w:szCs w:val="72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7C72">
                              <w:rPr>
                                <w:rFonts w:ascii="Arial Narrow" w:hAnsi="Arial Narrow"/>
                                <w:b/>
                                <w:bCs/>
                                <w:iCs w:val="0"/>
                                <w:noProof/>
                                <w:color w:val="FFFF00"/>
                                <w:spacing w:val="10"/>
                                <w:sz w:val="72"/>
                                <w:szCs w:val="72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Preschool</w:t>
                            </w:r>
                          </w:p>
                          <w:p w14:paraId="3A376914" w14:textId="77777777" w:rsidR="00DB058E" w:rsidRPr="00666375" w:rsidRDefault="00DB058E" w:rsidP="00DB058E">
                            <w:pPr>
                              <w:pStyle w:val="BlockText"/>
                              <w:rPr>
                                <w:rFonts w:ascii="Arial Narrow" w:hAnsi="Arial Narrow"/>
                                <w:b/>
                                <w:bCs/>
                                <w:iCs w:val="0"/>
                                <w:noProof/>
                                <w:color w:val="00B0F0"/>
                                <w:spacing w:val="10"/>
                                <w:sz w:val="96"/>
                                <w:szCs w:val="96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C6E6E0" w14:textId="77777777" w:rsidR="00DB058E" w:rsidRPr="0080596E" w:rsidRDefault="00DB058E" w:rsidP="00DB058E">
                            <w:pPr>
                              <w:rPr>
                                <w:color w:val="00B0F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86D2B45" id="Text Box 45" o:spid="_x0000_s1049" type="#_x0000_t202" style="position:absolute;margin-left:-140pt;margin-top:243.9pt;width:255pt;height:4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" filled="f" stroked="f">
                <v:textbox>
                  <w:txbxContent>
                    <w:p w14:paraId="211192BF" w14:textId="1A85F499" w:rsidR="00DB058E" w:rsidRPr="00947C72" w:rsidRDefault="00FE6CB2" w:rsidP="00DB058E">
                      <w:pPr>
                        <w:pStyle w:val="BlockText"/>
                        <w:jc w:val="center"/>
                        <w:rPr>
                          <w:rFonts w:ascii="Arial Narrow" w:hAnsi="Arial Narrow"/>
                          <w:b/>
                          <w:bCs/>
                          <w:iCs w:val="0"/>
                          <w:noProof/>
                          <w:color w:val="FFFF00"/>
                          <w:spacing w:val="10"/>
                          <w:sz w:val="72"/>
                          <w:szCs w:val="72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7C72">
                        <w:rPr>
                          <w:rFonts w:ascii="Arial Narrow" w:hAnsi="Arial Narrow"/>
                          <w:b/>
                          <w:bCs/>
                          <w:iCs w:val="0"/>
                          <w:noProof/>
                          <w:color w:val="FFFF00"/>
                          <w:spacing w:val="10"/>
                          <w:sz w:val="72"/>
                          <w:szCs w:val="72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Preschool</w:t>
                      </w:r>
                    </w:p>
                    <w:p w14:paraId="3A376914" w14:textId="77777777" w:rsidR="00DB058E" w:rsidRPr="00666375" w:rsidRDefault="00DB058E" w:rsidP="00DB058E">
                      <w:pPr>
                        <w:pStyle w:val="BlockText"/>
                        <w:rPr>
                          <w:rFonts w:ascii="Arial Narrow" w:hAnsi="Arial Narrow"/>
                          <w:b/>
                          <w:bCs/>
                          <w:iCs w:val="0"/>
                          <w:noProof/>
                          <w:color w:val="00B0F0"/>
                          <w:spacing w:val="10"/>
                          <w:sz w:val="96"/>
                          <w:szCs w:val="96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AC6E6E0" w14:textId="77777777" w:rsidR="00DB058E" w:rsidRPr="0080596E" w:rsidRDefault="00DB058E" w:rsidP="00DB058E">
                      <w:pPr>
                        <w:rPr>
                          <w:color w:val="00B0F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D4F969" wp14:editId="12B64925">
                <wp:simplePos x="0" y="0"/>
                <wp:positionH relativeFrom="column">
                  <wp:posOffset>-1731010</wp:posOffset>
                </wp:positionH>
                <wp:positionV relativeFrom="paragraph">
                  <wp:posOffset>3704590</wp:posOffset>
                </wp:positionV>
                <wp:extent cx="3296285" cy="267462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285" cy="2674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8A963" w14:textId="05988447" w:rsidR="0057690A" w:rsidRPr="00305EC4" w:rsidRDefault="00D050CB" w:rsidP="00305EC4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201F1E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305EC4">
                              <w:rPr>
                                <w:rFonts w:ascii="Arial" w:eastAsia="Times New Roman" w:hAnsi="Arial" w:cs="Arial"/>
                                <w:color w:val="201F1E"/>
                                <w:sz w:val="24"/>
                                <w:szCs w:val="24"/>
                                <w:lang w:val="en-GB" w:eastAsia="en-GB"/>
                              </w:rPr>
                              <w:t xml:space="preserve">Preschool have enjoyed exploring the </w:t>
                            </w:r>
                            <w:r w:rsidR="00305EC4" w:rsidRPr="00305EC4">
                              <w:rPr>
                                <w:rFonts w:ascii="Arial" w:eastAsia="Times New Roman" w:hAnsi="Arial" w:cs="Arial"/>
                                <w:color w:val="201F1E"/>
                                <w:sz w:val="24"/>
                                <w:szCs w:val="24"/>
                                <w:lang w:val="en-GB" w:eastAsia="en-GB"/>
                              </w:rPr>
                              <w:t xml:space="preserve">great </w:t>
                            </w:r>
                            <w:r w:rsidRPr="00305EC4">
                              <w:rPr>
                                <w:rFonts w:ascii="Arial" w:eastAsia="Times New Roman" w:hAnsi="Arial" w:cs="Arial"/>
                                <w:color w:val="201F1E"/>
                                <w:sz w:val="24"/>
                                <w:szCs w:val="24"/>
                                <w:lang w:val="en-GB" w:eastAsia="en-GB"/>
                              </w:rPr>
                              <w:t>outdoo</w:t>
                            </w:r>
                            <w:r w:rsidR="00305EC4" w:rsidRPr="00305EC4">
                              <w:rPr>
                                <w:rFonts w:ascii="Arial" w:eastAsia="Times New Roman" w:hAnsi="Arial" w:cs="Arial"/>
                                <w:color w:val="201F1E"/>
                                <w:sz w:val="24"/>
                                <w:szCs w:val="24"/>
                                <w:lang w:val="en-GB" w:eastAsia="en-GB"/>
                              </w:rPr>
                              <w:t>rs whilst being closer to nature…</w:t>
                            </w:r>
                          </w:p>
                          <w:p w14:paraId="721645C0" w14:textId="5864BDC5" w:rsidR="00305EC4" w:rsidRDefault="00D050CB" w:rsidP="00305EC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305E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We recently took part in the</w:t>
                            </w:r>
                            <w:r w:rsidR="00305EC4" w:rsidRPr="00305E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RSPB’s</w:t>
                            </w:r>
                            <w:r w:rsidRPr="00305E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‘Big Bird Watch’. </w:t>
                            </w:r>
                            <w:r w:rsidR="00E53328" w:rsidRPr="00305E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br/>
                            </w:r>
                            <w:r w:rsidRPr="00305E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The children enjoyed looking out for </w:t>
                            </w:r>
                            <w:r w:rsidR="00305E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and counting </w:t>
                            </w:r>
                            <w:r w:rsidRPr="00305E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the birds in </w:t>
                            </w:r>
                            <w:r w:rsidR="00305EC4" w:rsidRPr="00305E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our nursery</w:t>
                            </w:r>
                            <w:r w:rsidRPr="00305E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garden</w:t>
                            </w:r>
                            <w:r w:rsidR="00E53328" w:rsidRPr="00305E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, going for w</w:t>
                            </w:r>
                            <w:r w:rsidR="00305EC4" w:rsidRPr="00305E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inter walks,</w:t>
                            </w:r>
                            <w:r w:rsidR="00E53328" w:rsidRPr="00305E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and </w:t>
                            </w:r>
                            <w:r w:rsidR="00305E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learning about British Garden Birds.</w:t>
                            </w:r>
                          </w:p>
                          <w:p w14:paraId="58D5FDBB" w14:textId="2C0EE021" w:rsidR="00D050CB" w:rsidRPr="00305EC4" w:rsidRDefault="00305EC4" w:rsidP="00305EC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W</w:t>
                            </w:r>
                            <w:r w:rsidR="00D050CB" w:rsidRPr="00305E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e even made our own feeders to put out for the birds!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8D4F969" id="Text Box 49" o:spid="_x0000_s1050" type="#_x0000_t202" style="position:absolute;margin-left:-136.3pt;margin-top:291.7pt;width:259.55pt;height:210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" filled="f" stroked="f" strokeweight=".5pt">
                <v:textbox>
                  <w:txbxContent>
                    <w:p w14:paraId="7148A963" w14:textId="05988447" w:rsidR="0057690A" w:rsidRPr="00305EC4" w:rsidRDefault="00D050CB" w:rsidP="00305EC4">
                      <w:pPr>
                        <w:jc w:val="center"/>
                        <w:rPr>
                          <w:rFonts w:ascii="Arial" w:eastAsia="Times New Roman" w:hAnsi="Arial" w:cs="Arial"/>
                          <w:color w:val="201F1E"/>
                          <w:sz w:val="24"/>
                          <w:szCs w:val="24"/>
                          <w:lang w:val="en-GB" w:eastAsia="en-GB"/>
                        </w:rPr>
                      </w:pPr>
                      <w:r w:rsidRPr="00305EC4">
                        <w:rPr>
                          <w:rFonts w:ascii="Arial" w:eastAsia="Times New Roman" w:hAnsi="Arial" w:cs="Arial"/>
                          <w:color w:val="201F1E"/>
                          <w:sz w:val="24"/>
                          <w:szCs w:val="24"/>
                          <w:lang w:val="en-GB" w:eastAsia="en-GB"/>
                        </w:rPr>
                        <w:t xml:space="preserve">Preschool have enjoyed exploring the </w:t>
                      </w:r>
                      <w:r w:rsidR="00305EC4" w:rsidRPr="00305EC4">
                        <w:rPr>
                          <w:rFonts w:ascii="Arial" w:eastAsia="Times New Roman" w:hAnsi="Arial" w:cs="Arial"/>
                          <w:color w:val="201F1E"/>
                          <w:sz w:val="24"/>
                          <w:szCs w:val="24"/>
                          <w:lang w:val="en-GB" w:eastAsia="en-GB"/>
                        </w:rPr>
                        <w:t xml:space="preserve">great </w:t>
                      </w:r>
                      <w:r w:rsidRPr="00305EC4">
                        <w:rPr>
                          <w:rFonts w:ascii="Arial" w:eastAsia="Times New Roman" w:hAnsi="Arial" w:cs="Arial"/>
                          <w:color w:val="201F1E"/>
                          <w:sz w:val="24"/>
                          <w:szCs w:val="24"/>
                          <w:lang w:val="en-GB" w:eastAsia="en-GB"/>
                        </w:rPr>
                        <w:t>outdoo</w:t>
                      </w:r>
                      <w:r w:rsidR="00305EC4" w:rsidRPr="00305EC4">
                        <w:rPr>
                          <w:rFonts w:ascii="Arial" w:eastAsia="Times New Roman" w:hAnsi="Arial" w:cs="Arial"/>
                          <w:color w:val="201F1E"/>
                          <w:sz w:val="24"/>
                          <w:szCs w:val="24"/>
                          <w:lang w:val="en-GB" w:eastAsia="en-GB"/>
                        </w:rPr>
                        <w:t>rs whilst being closer to nature…</w:t>
                      </w:r>
                    </w:p>
                    <w:p w14:paraId="721645C0" w14:textId="5864BDC5" w:rsidR="00305EC4" w:rsidRDefault="00D050CB" w:rsidP="00305EC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305EC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We recently took part in the</w:t>
                      </w:r>
                      <w:r w:rsidR="00305EC4" w:rsidRPr="00305EC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RSPB’s</w:t>
                      </w:r>
                      <w:r w:rsidRPr="00305EC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‘Big Bird Watch’. </w:t>
                      </w:r>
                      <w:r w:rsidR="00E53328" w:rsidRPr="00305EC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GB"/>
                        </w:rPr>
                        <w:br/>
                      </w:r>
                      <w:r w:rsidRPr="00305EC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The children enjoyed looking out for </w:t>
                      </w:r>
                      <w:r w:rsidR="00305EC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and counting </w:t>
                      </w:r>
                      <w:r w:rsidRPr="00305EC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the birds in </w:t>
                      </w:r>
                      <w:r w:rsidR="00305EC4" w:rsidRPr="00305EC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our nursery</w:t>
                      </w:r>
                      <w:r w:rsidRPr="00305EC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garden</w:t>
                      </w:r>
                      <w:r w:rsidR="00E53328" w:rsidRPr="00305EC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, going for w</w:t>
                      </w:r>
                      <w:r w:rsidR="00305EC4" w:rsidRPr="00305EC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inter walks,</w:t>
                      </w:r>
                      <w:r w:rsidR="00E53328" w:rsidRPr="00305EC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and </w:t>
                      </w:r>
                      <w:r w:rsidR="00305EC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learning about British Garden Birds.</w:t>
                      </w:r>
                    </w:p>
                    <w:p w14:paraId="58D5FDBB" w14:textId="2C0EE021" w:rsidR="00D050CB" w:rsidRPr="00305EC4" w:rsidRDefault="00305EC4" w:rsidP="00305EC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W</w:t>
                      </w:r>
                      <w:r w:rsidR="00D050CB" w:rsidRPr="00305EC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e even made our own feeders to put out for the birds!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26049A" wp14:editId="1C700B4D">
                <wp:simplePos x="0" y="0"/>
                <wp:positionH relativeFrom="column">
                  <wp:posOffset>-1670472</wp:posOffset>
                </wp:positionH>
                <wp:positionV relativeFrom="paragraph">
                  <wp:posOffset>798547</wp:posOffset>
                </wp:positionV>
                <wp:extent cx="3317875" cy="25146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875" cy="251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5DA3B4" w14:textId="3DF1175B" w:rsidR="00D050CB" w:rsidRPr="00305EC4" w:rsidRDefault="00305EC4" w:rsidP="00305EC4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Our Toddler </w:t>
                            </w:r>
                            <w:r w:rsidR="000B7DDB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taff &amp; children</w:t>
                            </w:r>
                            <w:r w:rsidR="005732BF" w:rsidRP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420617" w:rsidRP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have recently celebrat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ed</w:t>
                            </w:r>
                            <w:r w:rsidR="00420617" w:rsidRP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children</w:t>
                            </w:r>
                            <w:r w:rsidR="00D050CB" w:rsidRP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’s 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M</w:t>
                            </w:r>
                            <w:r w:rsidR="00D050CB" w:rsidRP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ental Health Week.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 This year’s theme was ‘My Voice Matters’.</w:t>
                            </w:r>
                          </w:p>
                          <w:p w14:paraId="76890BC1" w14:textId="1B8F7C41" w:rsidR="00144C70" w:rsidRPr="00305EC4" w:rsidRDefault="00D050CB" w:rsidP="00305EC4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The children </w:t>
                            </w:r>
                            <w:r w:rsid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took</w:t>
                            </w:r>
                            <w:r w:rsidRP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part in </w:t>
                            </w:r>
                            <w:r w:rsid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some </w:t>
                            </w:r>
                            <w:r w:rsidRP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yoga sessions with </w:t>
                            </w:r>
                            <w:r w:rsidR="00305EC4" w:rsidRP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Cathryn,</w:t>
                            </w:r>
                            <w:r w:rsid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and she said “not only does it have both physical and mental health benefits, but the children really do also love our yoga time”</w:t>
                            </w:r>
                          </w:p>
                          <w:p w14:paraId="27D665EF" w14:textId="5BC08E33" w:rsidR="00D050CB" w:rsidRPr="00305EC4" w:rsidRDefault="00144C70" w:rsidP="00305EC4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Learning to relax and take deep breaths is a big skill we are practising</w:t>
                            </w:r>
                            <w:r w:rsidR="00E53328" w:rsidRP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to help with our mindfulness</w:t>
                            </w:r>
                            <w:r w:rsidR="00305EC4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.  Yoga &amp; mindfulness forms part of our daily routine.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6049A" id="Text Box 50" o:spid="_x0000_s1051" type="#_x0000_t202" style="position:absolute;margin-left:-131.55pt;margin-top:62.9pt;width:261.25pt;height:19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" filled="f" stroked="f" strokeweight=".5pt">
                <v:textbox>
                  <w:txbxContent>
                    <w:p w14:paraId="3F5DA3B4" w14:textId="3DF1175B" w:rsidR="00D050CB" w:rsidRPr="00305EC4" w:rsidRDefault="00305EC4" w:rsidP="00305EC4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Our Toddler </w:t>
                      </w:r>
                      <w:r w:rsidR="000B7DDB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s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taff &amp; children</w:t>
                      </w:r>
                      <w:r w:rsidR="005732BF" w:rsidRP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420617" w:rsidRP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have recently celebrat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ed</w:t>
                      </w:r>
                      <w:r w:rsidR="00420617" w:rsidRP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children</w:t>
                      </w:r>
                      <w:r w:rsidR="00D050CB" w:rsidRP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’s 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M</w:t>
                      </w:r>
                      <w:r w:rsidR="00D050CB" w:rsidRP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ental Health Week.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 This year’s theme was ‘My Voice Matters’.</w:t>
                      </w:r>
                    </w:p>
                    <w:p w14:paraId="76890BC1" w14:textId="1B8F7C41" w:rsidR="00144C70" w:rsidRPr="00305EC4" w:rsidRDefault="00D050CB" w:rsidP="00305EC4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The children </w:t>
                      </w:r>
                      <w:r w:rsid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took</w:t>
                      </w:r>
                      <w:r w:rsidRP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part in </w:t>
                      </w:r>
                      <w:r w:rsid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some </w:t>
                      </w:r>
                      <w:r w:rsidRP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yoga sessions with </w:t>
                      </w:r>
                      <w:r w:rsidR="00305EC4" w:rsidRP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Cathryn,</w:t>
                      </w:r>
                      <w:r w:rsid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and she said “not only does it have both physical and mental health benefits, but the children really do also love our yoga time”</w:t>
                      </w:r>
                    </w:p>
                    <w:p w14:paraId="27D665EF" w14:textId="5BC08E33" w:rsidR="00D050CB" w:rsidRPr="00305EC4" w:rsidRDefault="00144C70" w:rsidP="00305EC4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Learning to relax and take deep breaths is a big skill we are practising</w:t>
                      </w:r>
                      <w:r w:rsidR="00E53328" w:rsidRP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to help with our mindfulness</w:t>
                      </w:r>
                      <w:r w:rsidR="00305EC4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.  Yoga &amp; mindfulness forms part of our daily routine.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2C81FCB" wp14:editId="69EED0B4">
                <wp:simplePos x="0" y="0"/>
                <wp:positionH relativeFrom="column">
                  <wp:posOffset>-1732844</wp:posOffset>
                </wp:positionH>
                <wp:positionV relativeFrom="paragraph">
                  <wp:posOffset>207574</wp:posOffset>
                </wp:positionV>
                <wp:extent cx="3238500" cy="587023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587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83E3EF" w14:textId="0F15C0C0" w:rsidR="00E47F60" w:rsidRPr="00947C72" w:rsidRDefault="00E47F60" w:rsidP="00E47F60">
                            <w:pPr>
                              <w:pStyle w:val="BlockText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iCs w:val="0"/>
                                <w:noProof/>
                                <w:color w:val="FFFF00"/>
                                <w:spacing w:val="10"/>
                                <w:sz w:val="72"/>
                                <w:szCs w:val="72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7C72">
                              <w:rPr>
                                <w:rFonts w:ascii="Arial Narrow" w:hAnsi="Arial Narrow"/>
                                <w:b/>
                                <w:bCs/>
                                <w:iCs w:val="0"/>
                                <w:noProof/>
                                <w:color w:val="FFFF00"/>
                                <w:spacing w:val="10"/>
                                <w:sz w:val="72"/>
                                <w:szCs w:val="72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Toddlers </w:t>
                            </w:r>
                          </w:p>
                          <w:p w14:paraId="2DCC1933" w14:textId="77777777" w:rsidR="00E47F60" w:rsidRPr="00666375" w:rsidRDefault="00E47F60" w:rsidP="00E47F60">
                            <w:pPr>
                              <w:pStyle w:val="BlockText"/>
                              <w:rPr>
                                <w:rFonts w:ascii="Arial Narrow" w:hAnsi="Arial Narrow"/>
                                <w:b/>
                                <w:bCs/>
                                <w:iCs w:val="0"/>
                                <w:noProof/>
                                <w:color w:val="00B0F0"/>
                                <w:spacing w:val="10"/>
                                <w:sz w:val="96"/>
                                <w:szCs w:val="96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9EF770C" w14:textId="77777777" w:rsidR="00E47F60" w:rsidRPr="0080596E" w:rsidRDefault="00E47F60" w:rsidP="00E47F60">
                            <w:pPr>
                              <w:rPr>
                                <w:color w:val="00B0F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2C81FCB" id="Text Box 40" o:spid="_x0000_s1052" type="#_x0000_t202" style="position:absolute;margin-left:-136.45pt;margin-top:16.35pt;width:255pt;height:46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" filled="f" stroked="f">
                <v:textbox>
                  <w:txbxContent>
                    <w:p w14:paraId="1B83E3EF" w14:textId="0F15C0C0" w:rsidR="00E47F60" w:rsidRPr="00947C72" w:rsidRDefault="00E47F60" w:rsidP="00E47F60">
                      <w:pPr>
                        <w:pStyle w:val="BlockText"/>
                        <w:jc w:val="center"/>
                        <w:rPr>
                          <w:rFonts w:ascii="Arial Narrow" w:hAnsi="Arial Narrow"/>
                          <w:b/>
                          <w:bCs/>
                          <w:iCs w:val="0"/>
                          <w:noProof/>
                          <w:color w:val="FFFF00"/>
                          <w:spacing w:val="10"/>
                          <w:sz w:val="72"/>
                          <w:szCs w:val="72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7C72">
                        <w:rPr>
                          <w:rFonts w:ascii="Arial Narrow" w:hAnsi="Arial Narrow"/>
                          <w:b/>
                          <w:bCs/>
                          <w:iCs w:val="0"/>
                          <w:noProof/>
                          <w:color w:val="FFFF00"/>
                          <w:spacing w:val="10"/>
                          <w:sz w:val="72"/>
                          <w:szCs w:val="72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Toddlers </w:t>
                      </w:r>
                    </w:p>
                    <w:p w14:paraId="2DCC1933" w14:textId="77777777" w:rsidR="00E47F60" w:rsidRPr="00666375" w:rsidRDefault="00E47F60" w:rsidP="00E47F60">
                      <w:pPr>
                        <w:pStyle w:val="BlockText"/>
                        <w:rPr>
                          <w:rFonts w:ascii="Arial Narrow" w:hAnsi="Arial Narrow"/>
                          <w:b/>
                          <w:bCs/>
                          <w:iCs w:val="0"/>
                          <w:noProof/>
                          <w:color w:val="00B0F0"/>
                          <w:spacing w:val="10"/>
                          <w:sz w:val="96"/>
                          <w:szCs w:val="96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9EF770C" w14:textId="77777777" w:rsidR="00E47F60" w:rsidRPr="0080596E" w:rsidRDefault="00E47F60" w:rsidP="00E47F60">
                      <w:pPr>
                        <w:rPr>
                          <w:color w:val="00B0F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7B4F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BB49ACD" wp14:editId="62791848">
                <wp:simplePos x="0" y="0"/>
                <wp:positionH relativeFrom="column">
                  <wp:posOffset>3376457</wp:posOffset>
                </wp:positionH>
                <wp:positionV relativeFrom="paragraph">
                  <wp:posOffset>3918585</wp:posOffset>
                </wp:positionV>
                <wp:extent cx="1352136" cy="1585138"/>
                <wp:effectExtent l="0" t="0" r="0" b="25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136" cy="1585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5BD56E" w14:textId="6306DA11" w:rsidR="00C57FA0" w:rsidRDefault="00FE1D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E898C4" wp14:editId="4C6913C9">
                                  <wp:extent cx="1439545" cy="1775438"/>
                                  <wp:effectExtent l="0" t="0" r="0" b="317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Picture 43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9545" cy="1775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1">
                                              <a:lumMod val="60000"/>
                                              <a:lumOff val="40000"/>
                                            </a:schemeClr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BB49ACD" id="Text Box 21" o:spid="_x0000_s1051" type="#_x0000_t202" style="position:absolute;margin-left:265.85pt;margin-top:308.55pt;width:106.45pt;height:124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" fillcolor="white [3201]" stroked="f" strokeweight=".5pt">
                <v:textbox>
                  <w:txbxContent>
                    <w:p w14:paraId="4B5BD56E" w14:textId="6306DA11" w:rsidR="00C57FA0" w:rsidRDefault="00FE1DDE">
                      <w:r>
                        <w:rPr>
                          <w:noProof/>
                        </w:rPr>
                        <w:drawing>
                          <wp:inline distT="0" distB="0" distL="0" distR="0" wp14:anchorId="18E898C4" wp14:editId="4C6913C9">
                            <wp:extent cx="1439545" cy="1775438"/>
                            <wp:effectExtent l="0" t="0" r="0" b="317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Picture 43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9545" cy="177543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7B4F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662A464" wp14:editId="5ED98388">
                <wp:simplePos x="0" y="0"/>
                <wp:positionH relativeFrom="column">
                  <wp:posOffset>3322542</wp:posOffset>
                </wp:positionH>
                <wp:positionV relativeFrom="paragraph">
                  <wp:posOffset>118730</wp:posOffset>
                </wp:positionV>
                <wp:extent cx="1137920" cy="1575435"/>
                <wp:effectExtent l="0" t="0" r="508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1575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B1F90C" w14:textId="290F7C7E" w:rsidR="00373867" w:rsidRDefault="003738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27C284" wp14:editId="7D9C3970">
                                  <wp:extent cx="1111931" cy="1482575"/>
                                  <wp:effectExtent l="0" t="0" r="5715" b="3810"/>
                                  <wp:docPr id="102" name="Picture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" name="Picture 102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1931" cy="1482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662A464" id="Text Box 101" o:spid="_x0000_s1052" type="#_x0000_t202" style="position:absolute;margin-left:261.6pt;margin-top:9.35pt;width:89.6pt;height:124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" fillcolor="white [3201]" stroked="f" strokeweight=".5pt">
                <v:textbox>
                  <w:txbxContent>
                    <w:p w14:paraId="43B1F90C" w14:textId="290F7C7E" w:rsidR="00373867" w:rsidRDefault="00373867">
                      <w:r>
                        <w:rPr>
                          <w:noProof/>
                        </w:rPr>
                        <w:drawing>
                          <wp:inline distT="0" distB="0" distL="0" distR="0" wp14:anchorId="5227C284" wp14:editId="7D9C3970">
                            <wp:extent cx="1111931" cy="1482575"/>
                            <wp:effectExtent l="0" t="0" r="5715" b="3810"/>
                            <wp:docPr id="102" name="Picture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" name="Picture 102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1931" cy="1482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3867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6989A10" wp14:editId="505675AA">
                <wp:simplePos x="0" y="0"/>
                <wp:positionH relativeFrom="column">
                  <wp:posOffset>1741252</wp:posOffset>
                </wp:positionH>
                <wp:positionV relativeFrom="paragraph">
                  <wp:posOffset>4300517</wp:posOffset>
                </wp:positionV>
                <wp:extent cx="1582542" cy="2096243"/>
                <wp:effectExtent l="0" t="0" r="17780" b="1206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542" cy="20962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A08A9D" w14:textId="0F452990" w:rsidR="00FE1DDE" w:rsidRDefault="00FE1D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FC85A7" wp14:editId="5F6CD632">
                                  <wp:extent cx="1507684" cy="2010246"/>
                                  <wp:effectExtent l="0" t="0" r="381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Picture 44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7684" cy="2010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6989A10" id="Text Box 33" o:spid="_x0000_s1053" type="#_x0000_t202" style="position:absolute;margin-left:137.1pt;margin-top:338.6pt;width:124.6pt;height:165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" fillcolor="white [3201]" strokeweight=".5pt">
                <v:textbox>
                  <w:txbxContent>
                    <w:p w14:paraId="5FA08A9D" w14:textId="0F452990" w:rsidR="00FE1DDE" w:rsidRDefault="00FE1DDE">
                      <w:r>
                        <w:rPr>
                          <w:noProof/>
                        </w:rPr>
                        <w:drawing>
                          <wp:inline distT="0" distB="0" distL="0" distR="0" wp14:anchorId="2DFC85A7" wp14:editId="5F6CD632">
                            <wp:extent cx="1507684" cy="2010246"/>
                            <wp:effectExtent l="0" t="0" r="381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Picture 44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7684" cy="20102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3867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3704195" wp14:editId="6EFBB051">
                <wp:simplePos x="0" y="0"/>
                <wp:positionH relativeFrom="column">
                  <wp:posOffset>3297677</wp:posOffset>
                </wp:positionH>
                <wp:positionV relativeFrom="paragraph">
                  <wp:posOffset>1878330</wp:posOffset>
                </wp:positionV>
                <wp:extent cx="1217930" cy="1536970"/>
                <wp:effectExtent l="0" t="0" r="127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7930" cy="1536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D2B845" w14:textId="04564726" w:rsidR="00373867" w:rsidRDefault="003738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F4300D" wp14:editId="26EAD0C3">
                                  <wp:extent cx="1064268" cy="1446617"/>
                                  <wp:effectExtent l="0" t="0" r="2540" b="1270"/>
                                  <wp:docPr id="104" name="Picture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" name="Picture 104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4268" cy="1446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3704195" id="Text Box 103" o:spid="_x0000_s1054" type="#_x0000_t202" style="position:absolute;margin-left:259.65pt;margin-top:147.9pt;width:95.9pt;height:12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" fillcolor="white [3201]" stroked="f" strokeweight=".5pt">
                <v:textbox>
                  <w:txbxContent>
                    <w:p w14:paraId="04D2B845" w14:textId="04564726" w:rsidR="00373867" w:rsidRDefault="00373867">
                      <w:r>
                        <w:rPr>
                          <w:noProof/>
                        </w:rPr>
                        <w:drawing>
                          <wp:inline distT="0" distB="0" distL="0" distR="0" wp14:anchorId="7CF4300D" wp14:editId="26EAD0C3">
                            <wp:extent cx="1064268" cy="1446617"/>
                            <wp:effectExtent l="0" t="0" r="2540" b="1270"/>
                            <wp:docPr id="104" name="Picture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" name="Picture 104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4268" cy="1446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3867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F1A327D" wp14:editId="3436DD85">
                <wp:simplePos x="0" y="0"/>
                <wp:positionH relativeFrom="column">
                  <wp:posOffset>1774825</wp:posOffset>
                </wp:positionH>
                <wp:positionV relativeFrom="paragraph">
                  <wp:posOffset>811733</wp:posOffset>
                </wp:positionV>
                <wp:extent cx="1303020" cy="1721485"/>
                <wp:effectExtent l="0" t="0" r="5080" b="571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1721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B0CB42" w14:textId="632D983E" w:rsidR="00373867" w:rsidRDefault="003738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3661D5" wp14:editId="1D138532">
                                  <wp:extent cx="1223531" cy="1615514"/>
                                  <wp:effectExtent l="0" t="0" r="0" b="0"/>
                                  <wp:docPr id="100" name="Pictur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" name="Picture 100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3531" cy="16155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F1A327D" id="Text Box 99" o:spid="_x0000_s1057" type="#_x0000_t202" style="position:absolute;margin-left:139.75pt;margin-top:63.9pt;width:102.6pt;height:135.5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" fillcolor="white [3201]" stroked="f" strokeweight=".5pt">
                <v:textbox>
                  <w:txbxContent>
                    <w:p w14:paraId="5BB0CB42" w14:textId="632D983E" w:rsidR="00373867" w:rsidRDefault="00373867">
                      <w:r>
                        <w:rPr>
                          <w:noProof/>
                        </w:rPr>
                        <w:drawing>
                          <wp:inline distT="0" distB="0" distL="0" distR="0" wp14:anchorId="673661D5" wp14:editId="1D138532">
                            <wp:extent cx="1223531" cy="1615514"/>
                            <wp:effectExtent l="0" t="0" r="0" b="0"/>
                            <wp:docPr id="100" name="Picture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" name="Picture 100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3531" cy="16155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660D">
        <w:br w:type="page"/>
      </w:r>
    </w:p>
    <w:p w14:paraId="7469933F" w14:textId="2FD4EAD1" w:rsidR="00666375" w:rsidRDefault="00305EC4" w:rsidP="001E5CF2">
      <w:pPr>
        <w:pStyle w:val="Block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69BC94" wp14:editId="4851D2C6">
                <wp:simplePos x="0" y="0"/>
                <wp:positionH relativeFrom="column">
                  <wp:posOffset>-1995170</wp:posOffset>
                </wp:positionH>
                <wp:positionV relativeFrom="paragraph">
                  <wp:posOffset>-90946</wp:posOffset>
                </wp:positionV>
                <wp:extent cx="7058025" cy="9858375"/>
                <wp:effectExtent l="0" t="0" r="15875" b="9525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98583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A4C3084" id="Rounded Rectangle 59" o:spid="_x0000_s1026" style="position:absolute;margin-left:-157.1pt;margin-top:-7.15pt;width:555.75pt;height:776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" fillcolor="#92d050" strokecolor="#86d8df [194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ABE942A" wp14:editId="493BF491">
                <wp:simplePos x="0" y="0"/>
                <wp:positionH relativeFrom="column">
                  <wp:posOffset>-1450622</wp:posOffset>
                </wp:positionH>
                <wp:positionV relativeFrom="paragraph">
                  <wp:posOffset>488809</wp:posOffset>
                </wp:positionV>
                <wp:extent cx="5781675" cy="1093470"/>
                <wp:effectExtent l="0" t="0" r="0" b="0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10934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4E8025" w14:textId="6F16CFDF" w:rsidR="007C67BB" w:rsidRPr="00396F71" w:rsidRDefault="007C67BB" w:rsidP="007C67BB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396F7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This Spring </w:t>
                            </w:r>
                            <w:r w:rsidRPr="00396F71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val="en-GB" w:eastAsia="en-GB"/>
                              </w:rPr>
                              <w:t>we will be h</w:t>
                            </w:r>
                            <w:r w:rsidR="00305EC4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val="en-GB" w:eastAsia="en-GB"/>
                              </w:rPr>
                              <w:t>osting</w:t>
                            </w:r>
                            <w:r w:rsidRPr="00396F71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val="en-GB" w:eastAsia="en-GB"/>
                              </w:rPr>
                              <w:t xml:space="preserve"> a variety of </w:t>
                            </w:r>
                            <w:r w:rsidR="00305EC4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val="en-GB" w:eastAsia="en-GB"/>
                              </w:rPr>
                              <w:t xml:space="preserve">nursery </w:t>
                            </w:r>
                            <w:r w:rsidRPr="00396F71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val="en-GB" w:eastAsia="en-GB"/>
                              </w:rPr>
                              <w:t>events to celebrate Easter</w:t>
                            </w:r>
                            <w:r w:rsidR="00305EC4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val="en-GB" w:eastAsia="en-GB"/>
                              </w:rPr>
                              <w:t xml:space="preserve"> with our families, </w:t>
                            </w:r>
                            <w:r w:rsidRPr="00396F71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val="en-GB" w:eastAsia="en-GB"/>
                              </w:rPr>
                              <w:t>which</w:t>
                            </w:r>
                            <w:r w:rsidR="00305EC4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val="en-GB" w:eastAsia="en-GB"/>
                              </w:rPr>
                              <w:t xml:space="preserve"> will</w:t>
                            </w:r>
                            <w:r w:rsidRPr="00396F71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val="en-GB" w:eastAsia="en-GB"/>
                              </w:rPr>
                              <w:t xml:space="preserve"> include an Easter egg hunt and </w:t>
                            </w:r>
                            <w:r w:rsidR="00305EC4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val="en-GB" w:eastAsia="en-GB"/>
                              </w:rPr>
                              <w:t>Easter B</w:t>
                            </w:r>
                            <w:r w:rsidRPr="00396F71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val="en-GB" w:eastAsia="en-GB"/>
                              </w:rPr>
                              <w:t>onnet competition.</w:t>
                            </w:r>
                            <w:r w:rsidR="00305EC4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val="en-GB" w:eastAsia="en-GB"/>
                              </w:rPr>
                              <w:t xml:space="preserve">  </w:t>
                            </w:r>
                            <w:r w:rsidRPr="00396F71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val="en-GB" w:eastAsia="en-GB"/>
                              </w:rPr>
                              <w:t xml:space="preserve">For those parents who are creative or just competitive let’s see what creations we can come up with for our </w:t>
                            </w:r>
                            <w:r w:rsidR="00305EC4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val="en-GB" w:eastAsia="en-GB"/>
                              </w:rPr>
                              <w:t>Special Bonnet Event</w:t>
                            </w:r>
                            <w:r w:rsidRPr="00396F71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val="en-GB" w:eastAsia="en-GB"/>
                              </w:rPr>
                              <w:t>....get crafting!</w:t>
                            </w:r>
                          </w:p>
                          <w:p w14:paraId="3DEC3580" w14:textId="77777777" w:rsidR="007C67BB" w:rsidRDefault="007C67BB" w:rsidP="007C67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1ABE942A" id="Rounded Rectangle 60" o:spid="_x0000_s1058" style="position:absolute;margin-left:-114.2pt;margin-top:38.5pt;width:455.25pt;height:86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" fillcolor="white [3212]" stroked="f" strokeweight="1pt">
                <v:stroke joinstyle="miter"/>
                <v:textbox>
                  <w:txbxContent>
                    <w:p w14:paraId="2C4E8025" w14:textId="6F16CFDF" w:rsidR="007C67BB" w:rsidRPr="00396F71" w:rsidRDefault="007C67BB" w:rsidP="007C67BB">
                      <w:pPr>
                        <w:spacing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  <w:lang w:val="en-GB" w:eastAsia="en-GB"/>
                        </w:rPr>
                      </w:pPr>
                      <w:r w:rsidRPr="00396F7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This Spring </w:t>
                      </w:r>
                      <w:r w:rsidRPr="00396F71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  <w:lang w:val="en-GB" w:eastAsia="en-GB"/>
                        </w:rPr>
                        <w:t>we will be h</w:t>
                      </w:r>
                      <w:r w:rsidR="00305EC4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  <w:lang w:val="en-GB" w:eastAsia="en-GB"/>
                        </w:rPr>
                        <w:t>osting</w:t>
                      </w:r>
                      <w:r w:rsidRPr="00396F71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  <w:lang w:val="en-GB" w:eastAsia="en-GB"/>
                        </w:rPr>
                        <w:t xml:space="preserve"> a variety of </w:t>
                      </w:r>
                      <w:r w:rsidR="00305EC4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  <w:lang w:val="en-GB" w:eastAsia="en-GB"/>
                        </w:rPr>
                        <w:t xml:space="preserve">nursery </w:t>
                      </w:r>
                      <w:r w:rsidRPr="00396F71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  <w:lang w:val="en-GB" w:eastAsia="en-GB"/>
                        </w:rPr>
                        <w:t>events to celebrate Easter</w:t>
                      </w:r>
                      <w:r w:rsidR="00305EC4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  <w:lang w:val="en-GB" w:eastAsia="en-GB"/>
                        </w:rPr>
                        <w:t xml:space="preserve"> with our families, </w:t>
                      </w:r>
                      <w:r w:rsidRPr="00396F71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  <w:lang w:val="en-GB" w:eastAsia="en-GB"/>
                        </w:rPr>
                        <w:t>which</w:t>
                      </w:r>
                      <w:r w:rsidR="00305EC4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  <w:lang w:val="en-GB" w:eastAsia="en-GB"/>
                        </w:rPr>
                        <w:t xml:space="preserve"> will</w:t>
                      </w:r>
                      <w:r w:rsidRPr="00396F71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  <w:lang w:val="en-GB" w:eastAsia="en-GB"/>
                        </w:rPr>
                        <w:t xml:space="preserve"> include an Easter egg hunt and </w:t>
                      </w:r>
                      <w:r w:rsidR="00305EC4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  <w:lang w:val="en-GB" w:eastAsia="en-GB"/>
                        </w:rPr>
                        <w:t>Easter B</w:t>
                      </w:r>
                      <w:r w:rsidRPr="00396F71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  <w:lang w:val="en-GB" w:eastAsia="en-GB"/>
                        </w:rPr>
                        <w:t>onnet competition.</w:t>
                      </w:r>
                      <w:r w:rsidR="00305EC4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  <w:lang w:val="en-GB" w:eastAsia="en-GB"/>
                        </w:rPr>
                        <w:t xml:space="preserve">  </w:t>
                      </w:r>
                      <w:r w:rsidRPr="00396F71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  <w:lang w:val="en-GB" w:eastAsia="en-GB"/>
                        </w:rPr>
                        <w:t xml:space="preserve">For those parents who are creative or just competitive let’s see what creations we can come up with for our </w:t>
                      </w:r>
                      <w:r w:rsidR="00305EC4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  <w:lang w:val="en-GB" w:eastAsia="en-GB"/>
                        </w:rPr>
                        <w:t>Special Bonnet Event</w:t>
                      </w:r>
                      <w:r w:rsidRPr="00396F71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  <w:lang w:val="en-GB" w:eastAsia="en-GB"/>
                        </w:rPr>
                        <w:t>....get crafting!</w:t>
                      </w:r>
                    </w:p>
                    <w:p w14:paraId="3DEC3580" w14:textId="77777777" w:rsidR="007C67BB" w:rsidRDefault="007C67BB" w:rsidP="007C67B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6C192D7" wp14:editId="16411843">
                <wp:simplePos x="0" y="0"/>
                <wp:positionH relativeFrom="column">
                  <wp:posOffset>-1010356</wp:posOffset>
                </wp:positionH>
                <wp:positionV relativeFrom="paragraph">
                  <wp:posOffset>-7902</wp:posOffset>
                </wp:positionV>
                <wp:extent cx="5565140" cy="597817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140" cy="5978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A40179" w14:textId="4989AFB2" w:rsidR="00D53990" w:rsidRPr="00305EC4" w:rsidRDefault="00374128" w:rsidP="00D53990">
                            <w:pPr>
                              <w:pStyle w:val="BlockText"/>
                              <w:jc w:val="center"/>
                              <w:rPr>
                                <w:rFonts w:ascii="Arial Narrow" w:hAnsi="Arial Narrow"/>
                                <w:iCs w:val="0"/>
                                <w:noProof/>
                                <w:color w:val="FFFF00"/>
                                <w:spacing w:val="10"/>
                                <w:sz w:val="56"/>
                                <w:szCs w:val="56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5EC4">
                              <w:rPr>
                                <w:rFonts w:ascii="Arial Narrow" w:hAnsi="Arial Narrow"/>
                                <w:iCs w:val="0"/>
                                <w:noProof/>
                                <w:color w:val="FFFF00"/>
                                <w:spacing w:val="10"/>
                                <w:sz w:val="56"/>
                                <w:szCs w:val="56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Easter</w:t>
                            </w:r>
                            <w:r w:rsidR="00305EC4" w:rsidRPr="00305EC4">
                              <w:rPr>
                                <w:rFonts w:ascii="Arial Narrow" w:hAnsi="Arial Narrow"/>
                                <w:iCs w:val="0"/>
                                <w:noProof/>
                                <w:color w:val="FFFF00"/>
                                <w:spacing w:val="10"/>
                                <w:sz w:val="56"/>
                                <w:szCs w:val="56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Home/ Nursery </w:t>
                            </w:r>
                            <w:r w:rsidR="00D53990" w:rsidRPr="00305EC4">
                              <w:rPr>
                                <w:rFonts w:ascii="Arial Narrow" w:hAnsi="Arial Narrow"/>
                                <w:iCs w:val="0"/>
                                <w:noProof/>
                                <w:color w:val="FFFF00"/>
                                <w:spacing w:val="10"/>
                                <w:sz w:val="56"/>
                                <w:szCs w:val="56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C67BB" w:rsidRPr="00305EC4">
                              <w:rPr>
                                <w:rFonts w:ascii="Arial Narrow" w:hAnsi="Arial Narrow"/>
                                <w:iCs w:val="0"/>
                                <w:noProof/>
                                <w:color w:val="FFFF00"/>
                                <w:spacing w:val="10"/>
                                <w:sz w:val="56"/>
                                <w:szCs w:val="56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D53990" w:rsidRPr="00305EC4">
                              <w:rPr>
                                <w:rFonts w:ascii="Arial Narrow" w:hAnsi="Arial Narrow"/>
                                <w:iCs w:val="0"/>
                                <w:noProof/>
                                <w:color w:val="FFFF00"/>
                                <w:spacing w:val="10"/>
                                <w:sz w:val="56"/>
                                <w:szCs w:val="56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ask</w:t>
                            </w:r>
                          </w:p>
                          <w:p w14:paraId="0CD96AB5" w14:textId="77777777" w:rsidR="00D53990" w:rsidRPr="00D53990" w:rsidRDefault="00D53990" w:rsidP="00D53990">
                            <w:pPr>
                              <w:pStyle w:val="BlockText"/>
                              <w:rPr>
                                <w:rFonts w:ascii="Arial Narrow" w:hAnsi="Arial Narrow"/>
                                <w:iCs w:val="0"/>
                                <w:noProof/>
                                <w:color w:val="00B0F0"/>
                                <w:spacing w:val="10"/>
                                <w:sz w:val="96"/>
                                <w:szCs w:val="96"/>
                                <w:lang w:val="en-GB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BDF5D07" w14:textId="77777777" w:rsidR="00D53990" w:rsidRPr="00D53990" w:rsidRDefault="00D53990" w:rsidP="00D53990">
                            <w:pPr>
                              <w:rPr>
                                <w:color w:val="00B0F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6C192D7" id="Text Box 62" o:spid="_x0000_s1059" type="#_x0000_t202" style="position:absolute;margin-left:-79.55pt;margin-top:-.6pt;width:438.2pt;height:47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" filled="f" stroked="f">
                <v:textbox>
                  <w:txbxContent>
                    <w:p w14:paraId="76A40179" w14:textId="4989AFB2" w:rsidR="00D53990" w:rsidRPr="00305EC4" w:rsidRDefault="00374128" w:rsidP="00D53990">
                      <w:pPr>
                        <w:pStyle w:val="BlockText"/>
                        <w:jc w:val="center"/>
                        <w:rPr>
                          <w:rFonts w:ascii="Arial Narrow" w:hAnsi="Arial Narrow"/>
                          <w:iCs w:val="0"/>
                          <w:noProof/>
                          <w:color w:val="FFFF00"/>
                          <w:spacing w:val="10"/>
                          <w:sz w:val="56"/>
                          <w:szCs w:val="56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05EC4">
                        <w:rPr>
                          <w:rFonts w:ascii="Arial Narrow" w:hAnsi="Arial Narrow"/>
                          <w:iCs w:val="0"/>
                          <w:noProof/>
                          <w:color w:val="FFFF00"/>
                          <w:spacing w:val="10"/>
                          <w:sz w:val="56"/>
                          <w:szCs w:val="56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Easter</w:t>
                      </w:r>
                      <w:r w:rsidR="00305EC4" w:rsidRPr="00305EC4">
                        <w:rPr>
                          <w:rFonts w:ascii="Arial Narrow" w:hAnsi="Arial Narrow"/>
                          <w:iCs w:val="0"/>
                          <w:noProof/>
                          <w:color w:val="FFFF00"/>
                          <w:spacing w:val="10"/>
                          <w:sz w:val="56"/>
                          <w:szCs w:val="56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Home/ Nursery </w:t>
                      </w:r>
                      <w:r w:rsidR="00D53990" w:rsidRPr="00305EC4">
                        <w:rPr>
                          <w:rFonts w:ascii="Arial Narrow" w:hAnsi="Arial Narrow"/>
                          <w:iCs w:val="0"/>
                          <w:noProof/>
                          <w:color w:val="FFFF00"/>
                          <w:spacing w:val="10"/>
                          <w:sz w:val="56"/>
                          <w:szCs w:val="56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C67BB" w:rsidRPr="00305EC4">
                        <w:rPr>
                          <w:rFonts w:ascii="Arial Narrow" w:hAnsi="Arial Narrow"/>
                          <w:iCs w:val="0"/>
                          <w:noProof/>
                          <w:color w:val="FFFF00"/>
                          <w:spacing w:val="10"/>
                          <w:sz w:val="56"/>
                          <w:szCs w:val="56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D53990" w:rsidRPr="00305EC4">
                        <w:rPr>
                          <w:rFonts w:ascii="Arial Narrow" w:hAnsi="Arial Narrow"/>
                          <w:iCs w:val="0"/>
                          <w:noProof/>
                          <w:color w:val="FFFF00"/>
                          <w:spacing w:val="10"/>
                          <w:sz w:val="56"/>
                          <w:szCs w:val="56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ask</w:t>
                      </w:r>
                    </w:p>
                    <w:p w14:paraId="0CD96AB5" w14:textId="77777777" w:rsidR="00D53990" w:rsidRPr="00D53990" w:rsidRDefault="00D53990" w:rsidP="00D53990">
                      <w:pPr>
                        <w:pStyle w:val="BlockText"/>
                        <w:rPr>
                          <w:rFonts w:ascii="Arial Narrow" w:hAnsi="Arial Narrow"/>
                          <w:iCs w:val="0"/>
                          <w:noProof/>
                          <w:color w:val="00B0F0"/>
                          <w:spacing w:val="10"/>
                          <w:sz w:val="96"/>
                          <w:szCs w:val="96"/>
                          <w:lang w:val="en-GB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BDF5D07" w14:textId="77777777" w:rsidR="00D53990" w:rsidRPr="00D53990" w:rsidRDefault="00D53990" w:rsidP="00D53990">
                      <w:pPr>
                        <w:rPr>
                          <w:color w:val="00B0F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5159">
        <w:rPr>
          <w:noProof/>
        </w:rPr>
        <w:drawing>
          <wp:anchor distT="0" distB="0" distL="114300" distR="114300" simplePos="0" relativeHeight="251810816" behindDoc="1" locked="0" layoutInCell="1" allowOverlap="1" wp14:anchorId="14BD3AF7" wp14:editId="6D768F2C">
            <wp:simplePos x="0" y="0"/>
            <wp:positionH relativeFrom="column">
              <wp:posOffset>1736202</wp:posOffset>
            </wp:positionH>
            <wp:positionV relativeFrom="paragraph">
              <wp:posOffset>-633866</wp:posOffset>
            </wp:positionV>
            <wp:extent cx="3500905" cy="1696720"/>
            <wp:effectExtent l="25400" t="38100" r="29845" b="30480"/>
            <wp:wrapNone/>
            <wp:docPr id="34" name="Picture 34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Background patter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3500905" cy="1696720"/>
                    </a:xfrm>
                    <a:prstGeom prst="rect">
                      <a:avLst/>
                    </a:prstGeom>
                    <a:scene3d>
                      <a:camera prst="orthographicFront">
                        <a:rot lat="21598855" lon="273877" rev="2159886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A819E" w14:textId="41195CE2" w:rsidR="00D53990" w:rsidRDefault="00D53990" w:rsidP="001E5CF2">
      <w:pPr>
        <w:pStyle w:val="BlockText"/>
      </w:pPr>
    </w:p>
    <w:p w14:paraId="76081F2F" w14:textId="421F7FE6" w:rsidR="00D53990" w:rsidRDefault="007C67BB" w:rsidP="001E5CF2">
      <w:pPr>
        <w:pStyle w:val="Block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92A8F77" wp14:editId="5DD495F2">
                <wp:simplePos x="0" y="0"/>
                <wp:positionH relativeFrom="column">
                  <wp:posOffset>-1649392</wp:posOffset>
                </wp:positionH>
                <wp:positionV relativeFrom="paragraph">
                  <wp:posOffset>625057</wp:posOffset>
                </wp:positionV>
                <wp:extent cx="6381750" cy="7655086"/>
                <wp:effectExtent l="0" t="0" r="6350" b="31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76550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0F7F2791" id="Rounded Rectangle 11" o:spid="_x0000_s1026" style="position:absolute;margin-left:-129.85pt;margin-top:49.2pt;width:502.5pt;height:602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" fillcolor="white [3212]" stroked="f" strokeweight="1pt">
                <v:stroke joinstyle="miter"/>
              </v:roundrect>
            </w:pict>
          </mc:Fallback>
        </mc:AlternateContent>
      </w:r>
    </w:p>
    <w:p w14:paraId="369E130B" w14:textId="5CFB3F57" w:rsidR="00D53990" w:rsidRDefault="007C67BB" w:rsidP="001E5CF2">
      <w:pPr>
        <w:pStyle w:val="Block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6A5945A" wp14:editId="3476190D">
                <wp:simplePos x="0" y="0"/>
                <wp:positionH relativeFrom="column">
                  <wp:posOffset>-883245</wp:posOffset>
                </wp:positionH>
                <wp:positionV relativeFrom="paragraph">
                  <wp:posOffset>453889</wp:posOffset>
                </wp:positionV>
                <wp:extent cx="4776281" cy="7048983"/>
                <wp:effectExtent l="0" t="0" r="12065" b="1270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281" cy="70489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8DA1FF" w14:textId="125F9840" w:rsidR="009C2357" w:rsidRPr="00396F71" w:rsidRDefault="009C2357" w:rsidP="009C235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</w:pPr>
                            <w:r w:rsidRPr="00396F71">
                              <w:rPr>
                                <w:rFonts w:ascii="Arial" w:hAnsi="Arial" w:cs="Arial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 xml:space="preserve">Easter </w:t>
                            </w:r>
                            <w:r w:rsidR="008408F9">
                              <w:rPr>
                                <w:rFonts w:ascii="Arial" w:hAnsi="Arial" w:cs="Arial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Egg Fruit Pizzas</w:t>
                            </w:r>
                            <w:r w:rsidR="00305EC4">
                              <w:rPr>
                                <w:rFonts w:ascii="Arial" w:hAnsi="Arial" w:cs="Arial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 w:rsidR="00305EC4">
                              <w:rPr>
                                <w:rFonts w:ascii="Arial" w:hAnsi="Arial" w:cs="Arial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To</w:t>
                            </w:r>
                            <w:proofErr w:type="gramEnd"/>
                            <w:r w:rsidR="00305EC4">
                              <w:rPr>
                                <w:rFonts w:ascii="Arial" w:hAnsi="Arial" w:cs="Arial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 xml:space="preserve"> Try at Home</w:t>
                            </w:r>
                          </w:p>
                          <w:p w14:paraId="7F55AB07" w14:textId="7142DFA4" w:rsidR="009C2357" w:rsidRDefault="008408F9" w:rsidP="009C235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8A9CDA" wp14:editId="073BF796">
                                  <wp:extent cx="1706245" cy="2071868"/>
                                  <wp:effectExtent l="0" t="0" r="0" b="0"/>
                                  <wp:docPr id="62472198" name="Picture 7" descr="Fruit on a wooden board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472198" name="Picture 7" descr="Fruit on a wooden board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138" b="109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4876" cy="2118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55331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FBE6AA" w14:textId="1C25B9E7" w:rsidR="00E46724" w:rsidRDefault="00396F71" w:rsidP="00396F7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17DEA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Things you need: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="00E467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- 100g butter (softened)</w:t>
                            </w:r>
                            <w:r w:rsidR="00E467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- 50g caster sugar</w:t>
                            </w:r>
                            <w:r w:rsidR="00E467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- 150g </w:t>
                            </w:r>
                            <w:proofErr w:type="spellStart"/>
                            <w:r w:rsidR="00E467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self raising</w:t>
                            </w:r>
                            <w:proofErr w:type="spellEnd"/>
                            <w:r w:rsidR="00E467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flour</w:t>
                            </w:r>
                            <w:r w:rsidR="00E467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- 8oz cream cheese</w:t>
                            </w:r>
                            <w:r w:rsidR="00117D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(softened)</w:t>
                            </w:r>
                            <w:r w:rsidR="00E467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-</w:t>
                            </w:r>
                            <w:r w:rsidR="00117D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Assorted </w:t>
                            </w:r>
                            <w:proofErr w:type="gramStart"/>
                            <w:r w:rsidR="00117D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fruits</w:t>
                            </w:r>
                            <w:proofErr w:type="gramEnd"/>
                          </w:p>
                          <w:p w14:paraId="5DEA497A" w14:textId="7E9E8128" w:rsidR="00396F71" w:rsidRDefault="00396F71" w:rsidP="00396F7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17DEA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Directions</w:t>
                            </w:r>
                            <w:r w:rsidRPr="00396F71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-</w:t>
                            </w:r>
                            <w:r w:rsidR="00E467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Preheat </w:t>
                            </w:r>
                            <w:proofErr w:type="spellStart"/>
                            <w:r w:rsidR="00E467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over</w:t>
                            </w:r>
                            <w:proofErr w:type="spellEnd"/>
                            <w:r w:rsidR="00E467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 gas mark 4.</w:t>
                            </w:r>
                            <w:r w:rsidR="00E467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- Measure the </w:t>
                            </w:r>
                            <w:r w:rsidR="00117D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butter</w:t>
                            </w:r>
                            <w:r w:rsidR="00E467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into bowl and beat until </w:t>
                            </w:r>
                            <w:r w:rsidR="00117D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softened</w:t>
                            </w:r>
                            <w:r w:rsidR="00E467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Gradually beat in the sugar then the flour. Bring the</w:t>
                            </w:r>
                            <w:r w:rsidR="00117D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mixture</w:t>
                            </w:r>
                            <w:r w:rsidR="00E467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together until you form a dough.</w:t>
                            </w:r>
                            <w:r w:rsidR="00E467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="00117D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-Roll out the dough and using egg cutter cut out the shapes.</w:t>
                            </w:r>
                            <w:r w:rsidR="00117D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- Bake for 15-20 minutes.</w:t>
                            </w:r>
                            <w:r w:rsidR="00117D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- Allow biscuits to cool.</w:t>
                            </w:r>
                            <w:r w:rsidR="00117D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-Spread softened cream cheese over the biscuit</w:t>
                            </w:r>
                            <w:r w:rsidR="00117D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Cut up pieces of</w:t>
                            </w:r>
                            <w:r w:rsidR="009C2357" w:rsidRPr="00396F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your </w:t>
                            </w:r>
                            <w:proofErr w:type="spellStart"/>
                            <w:r w:rsidR="00117DEA" w:rsidRPr="00396F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favo</w:t>
                            </w:r>
                            <w:r w:rsidR="00117D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</w:t>
                            </w:r>
                            <w:r w:rsidR="00117DEA" w:rsidRPr="00396F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rite</w:t>
                            </w:r>
                            <w:proofErr w:type="spellEnd"/>
                            <w:r w:rsidR="009C2357" w:rsidRPr="00396F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6F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fruits</w:t>
                            </w:r>
                            <w:r w:rsidR="009C2357" w:rsidRPr="00396F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17D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and place in your own design.</w:t>
                            </w:r>
                          </w:p>
                          <w:p w14:paraId="45096ABB" w14:textId="454B9175" w:rsidR="00396F71" w:rsidRPr="00396F71" w:rsidRDefault="00396F71" w:rsidP="00396F7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ENJOY!!!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6A5945A" id="Text Box 77" o:spid="_x0000_s1060" type="#_x0000_t202" style="position:absolute;margin-left:-69.55pt;margin-top:35.75pt;width:376.1pt;height:555.05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" fillcolor="white [3201]" strokeweight=".5pt">
                <v:textbox>
                  <w:txbxContent>
                    <w:p w14:paraId="6F8DA1FF" w14:textId="125F9840" w:rsidR="009C2357" w:rsidRPr="00396F71" w:rsidRDefault="009C2357" w:rsidP="009C235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u w:val="single"/>
                          <w:lang w:val="en-GB"/>
                        </w:rPr>
                      </w:pPr>
                      <w:r w:rsidRPr="00396F71">
                        <w:rPr>
                          <w:rFonts w:ascii="Arial" w:hAnsi="Arial" w:cs="Arial"/>
                          <w:sz w:val="32"/>
                          <w:szCs w:val="32"/>
                          <w:u w:val="single"/>
                          <w:lang w:val="en-GB"/>
                        </w:rPr>
                        <w:t xml:space="preserve">Easter </w:t>
                      </w:r>
                      <w:r w:rsidR="008408F9">
                        <w:rPr>
                          <w:rFonts w:ascii="Arial" w:hAnsi="Arial" w:cs="Arial"/>
                          <w:sz w:val="32"/>
                          <w:szCs w:val="32"/>
                          <w:u w:val="single"/>
                          <w:lang w:val="en-GB"/>
                        </w:rPr>
                        <w:t>Egg Fruit Pizzas</w:t>
                      </w:r>
                      <w:r w:rsidR="00305EC4">
                        <w:rPr>
                          <w:rFonts w:ascii="Arial" w:hAnsi="Arial" w:cs="Arial"/>
                          <w:sz w:val="32"/>
                          <w:szCs w:val="32"/>
                          <w:u w:val="single"/>
                          <w:lang w:val="en-GB"/>
                        </w:rPr>
                        <w:t xml:space="preserve"> </w:t>
                      </w:r>
                      <w:proofErr w:type="gramStart"/>
                      <w:r w:rsidR="00305EC4">
                        <w:rPr>
                          <w:rFonts w:ascii="Arial" w:hAnsi="Arial" w:cs="Arial"/>
                          <w:sz w:val="32"/>
                          <w:szCs w:val="32"/>
                          <w:u w:val="single"/>
                          <w:lang w:val="en-GB"/>
                        </w:rPr>
                        <w:t>To</w:t>
                      </w:r>
                      <w:proofErr w:type="gramEnd"/>
                      <w:r w:rsidR="00305EC4">
                        <w:rPr>
                          <w:rFonts w:ascii="Arial" w:hAnsi="Arial" w:cs="Arial"/>
                          <w:sz w:val="32"/>
                          <w:szCs w:val="32"/>
                          <w:u w:val="single"/>
                          <w:lang w:val="en-GB"/>
                        </w:rPr>
                        <w:t xml:space="preserve"> Try at Home</w:t>
                      </w:r>
                    </w:p>
                    <w:p w14:paraId="7F55AB07" w14:textId="7142DFA4" w:rsidR="009C2357" w:rsidRDefault="008408F9" w:rsidP="009C235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8A9CDA" wp14:editId="073BF796">
                            <wp:extent cx="1706245" cy="2071868"/>
                            <wp:effectExtent l="0" t="0" r="0" b="0"/>
                            <wp:docPr id="62472198" name="Picture 7" descr="Fruit on a wooden board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472198" name="Picture 7" descr="Fruit on a wooden board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138" b="109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44876" cy="211877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55331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FBE6AA" w14:textId="1C25B9E7" w:rsidR="00E46724" w:rsidRDefault="00396F71" w:rsidP="00396F7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17DEA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Things you need: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="00E46724">
                        <w:rPr>
                          <w:rFonts w:ascii="Arial" w:hAnsi="Arial" w:cs="Arial"/>
                          <w:sz w:val="24"/>
                          <w:szCs w:val="24"/>
                        </w:rPr>
                        <w:t>- 100g butter (softened)</w:t>
                      </w:r>
                      <w:r w:rsidR="00E46724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- 50g caster sugar</w:t>
                      </w:r>
                      <w:r w:rsidR="00E46724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- 150g </w:t>
                      </w:r>
                      <w:proofErr w:type="spellStart"/>
                      <w:r w:rsidR="00E46724">
                        <w:rPr>
                          <w:rFonts w:ascii="Arial" w:hAnsi="Arial" w:cs="Arial"/>
                          <w:sz w:val="24"/>
                          <w:szCs w:val="24"/>
                        </w:rPr>
                        <w:t>self raising</w:t>
                      </w:r>
                      <w:proofErr w:type="spellEnd"/>
                      <w:r w:rsidR="00E4672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flour</w:t>
                      </w:r>
                      <w:r w:rsidR="00E46724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- 8oz cream cheese</w:t>
                      </w:r>
                      <w:r w:rsidR="00117D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(softened)</w:t>
                      </w:r>
                      <w:r w:rsidR="00E46724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-</w:t>
                      </w:r>
                      <w:r w:rsidR="00117D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Assorted </w:t>
                      </w:r>
                      <w:proofErr w:type="gramStart"/>
                      <w:r w:rsidR="00117DEA">
                        <w:rPr>
                          <w:rFonts w:ascii="Arial" w:hAnsi="Arial" w:cs="Arial"/>
                          <w:sz w:val="24"/>
                          <w:szCs w:val="24"/>
                        </w:rPr>
                        <w:t>fruits</w:t>
                      </w:r>
                      <w:proofErr w:type="gramEnd"/>
                    </w:p>
                    <w:p w14:paraId="5DEA497A" w14:textId="7E9E8128" w:rsidR="00396F71" w:rsidRDefault="00396F71" w:rsidP="00396F7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17DEA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Directions</w:t>
                      </w:r>
                      <w:r w:rsidRPr="00396F71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-</w:t>
                      </w:r>
                      <w:r w:rsidR="00E4672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Preheat </w:t>
                      </w:r>
                      <w:proofErr w:type="spellStart"/>
                      <w:r w:rsidR="00E46724">
                        <w:rPr>
                          <w:rFonts w:ascii="Arial" w:hAnsi="Arial" w:cs="Arial"/>
                          <w:sz w:val="24"/>
                          <w:szCs w:val="24"/>
                        </w:rPr>
                        <w:t>over</w:t>
                      </w:r>
                      <w:proofErr w:type="spellEnd"/>
                      <w:r w:rsidR="00E4672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 gas mark 4.</w:t>
                      </w:r>
                      <w:r w:rsidR="00E46724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- Measure the </w:t>
                      </w:r>
                      <w:r w:rsidR="00117DEA">
                        <w:rPr>
                          <w:rFonts w:ascii="Arial" w:hAnsi="Arial" w:cs="Arial"/>
                          <w:sz w:val="24"/>
                          <w:szCs w:val="24"/>
                        </w:rPr>
                        <w:t>butter</w:t>
                      </w:r>
                      <w:r w:rsidR="00E4672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into bowl and beat until </w:t>
                      </w:r>
                      <w:r w:rsidR="00117DEA">
                        <w:rPr>
                          <w:rFonts w:ascii="Arial" w:hAnsi="Arial" w:cs="Arial"/>
                          <w:sz w:val="24"/>
                          <w:szCs w:val="24"/>
                        </w:rPr>
                        <w:t>softened</w:t>
                      </w:r>
                      <w:r w:rsidR="00E46724">
                        <w:rPr>
                          <w:rFonts w:ascii="Arial" w:hAnsi="Arial" w:cs="Arial"/>
                          <w:sz w:val="24"/>
                          <w:szCs w:val="24"/>
                        </w:rPr>
                        <w:t>. Gradually beat in the sugar then the flour. Bring the</w:t>
                      </w:r>
                      <w:r w:rsidR="00117D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mixture</w:t>
                      </w:r>
                      <w:r w:rsidR="00E4672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together until you form a dough.</w:t>
                      </w:r>
                      <w:r w:rsidR="00E46724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="00117DEA">
                        <w:rPr>
                          <w:rFonts w:ascii="Arial" w:hAnsi="Arial" w:cs="Arial"/>
                          <w:sz w:val="24"/>
                          <w:szCs w:val="24"/>
                        </w:rPr>
                        <w:t>-Roll out the dough and using egg cutter cut out the shapes.</w:t>
                      </w:r>
                      <w:r w:rsidR="00117DEA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- Bake for 15-20 minutes.</w:t>
                      </w:r>
                      <w:r w:rsidR="00117DEA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- Allow biscuits to cool.</w:t>
                      </w:r>
                      <w:r w:rsidR="00117DEA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-Spread softened cream cheese over the biscuit</w:t>
                      </w:r>
                      <w:r w:rsidR="00117DEA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-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Cut up pieces of</w:t>
                      </w:r>
                      <w:r w:rsidR="009C2357" w:rsidRPr="00396F7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your </w:t>
                      </w:r>
                      <w:proofErr w:type="spellStart"/>
                      <w:r w:rsidR="00117DEA" w:rsidRPr="00396F71">
                        <w:rPr>
                          <w:rFonts w:ascii="Arial" w:hAnsi="Arial" w:cs="Arial"/>
                          <w:sz w:val="24"/>
                          <w:szCs w:val="24"/>
                        </w:rPr>
                        <w:t>favo</w:t>
                      </w:r>
                      <w:r w:rsidR="00117DEA">
                        <w:rPr>
                          <w:rFonts w:ascii="Arial" w:hAnsi="Arial" w:cs="Arial"/>
                          <w:sz w:val="24"/>
                          <w:szCs w:val="24"/>
                        </w:rPr>
                        <w:t>u</w:t>
                      </w:r>
                      <w:r w:rsidR="00117DEA" w:rsidRPr="00396F71">
                        <w:rPr>
                          <w:rFonts w:ascii="Arial" w:hAnsi="Arial" w:cs="Arial"/>
                          <w:sz w:val="24"/>
                          <w:szCs w:val="24"/>
                        </w:rPr>
                        <w:t>rite</w:t>
                      </w:r>
                      <w:proofErr w:type="spellEnd"/>
                      <w:r w:rsidR="009C2357" w:rsidRPr="00396F7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396F71">
                        <w:rPr>
                          <w:rFonts w:ascii="Arial" w:hAnsi="Arial" w:cs="Arial"/>
                          <w:sz w:val="24"/>
                          <w:szCs w:val="24"/>
                        </w:rPr>
                        <w:t>fruits</w:t>
                      </w:r>
                      <w:r w:rsidR="009C2357" w:rsidRPr="00396F7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117DEA">
                        <w:rPr>
                          <w:rFonts w:ascii="Arial" w:hAnsi="Arial" w:cs="Arial"/>
                          <w:sz w:val="24"/>
                          <w:szCs w:val="24"/>
                        </w:rPr>
                        <w:t>and place in your own design.</w:t>
                      </w:r>
                    </w:p>
                    <w:p w14:paraId="45096ABB" w14:textId="454B9175" w:rsidR="00396F71" w:rsidRPr="00396F71" w:rsidRDefault="00396F71" w:rsidP="00396F71">
                      <w:pP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ENJOY!!!</w:t>
                      </w:r>
                    </w:p>
                  </w:txbxContent>
                </v:textbox>
              </v:shape>
            </w:pict>
          </mc:Fallback>
        </mc:AlternateContent>
      </w:r>
      <w:r w:rsidR="00A15159">
        <w:rPr>
          <w:noProof/>
        </w:rPr>
        <w:drawing>
          <wp:anchor distT="0" distB="0" distL="114300" distR="114300" simplePos="0" relativeHeight="251808768" behindDoc="1" locked="0" layoutInCell="1" allowOverlap="1" wp14:anchorId="4F94A977" wp14:editId="05010A7A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3500905" cy="1696720"/>
            <wp:effectExtent l="25400" t="38100" r="29845" b="30480"/>
            <wp:wrapNone/>
            <wp:docPr id="31" name="Picture 3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Background patter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3503254" cy="1697858"/>
                    </a:xfrm>
                    <a:prstGeom prst="rect">
                      <a:avLst/>
                    </a:prstGeom>
                    <a:scene3d>
                      <a:camera prst="orthographicFront">
                        <a:rot lat="21598855" lon="273877" rev="2159886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C791E" w14:textId="3F1F94C7" w:rsidR="00D53990" w:rsidRDefault="00D53990" w:rsidP="001E5CF2">
      <w:pPr>
        <w:pStyle w:val="BlockText"/>
      </w:pPr>
    </w:p>
    <w:p w14:paraId="32E53F88" w14:textId="78B70834" w:rsidR="00D53990" w:rsidRDefault="00D53990" w:rsidP="001E5CF2">
      <w:pPr>
        <w:pStyle w:val="BlockText"/>
      </w:pPr>
    </w:p>
    <w:p w14:paraId="1A5B14D9" w14:textId="21DDB43B" w:rsidR="00D53990" w:rsidRDefault="00D53990" w:rsidP="001E5CF2">
      <w:pPr>
        <w:pStyle w:val="BlockText"/>
      </w:pPr>
    </w:p>
    <w:p w14:paraId="0D394792" w14:textId="4E39A6C5" w:rsidR="00D53990" w:rsidRDefault="00D53990" w:rsidP="001E5CF2">
      <w:pPr>
        <w:pStyle w:val="BlockText"/>
      </w:pPr>
    </w:p>
    <w:p w14:paraId="3F146538" w14:textId="2DE9CB0F" w:rsidR="00D53990" w:rsidRDefault="00D53990" w:rsidP="001E5CF2">
      <w:pPr>
        <w:pStyle w:val="BlockText"/>
      </w:pPr>
    </w:p>
    <w:p w14:paraId="06F5EDE2" w14:textId="50618853" w:rsidR="00D53990" w:rsidRDefault="00D53990" w:rsidP="001E5CF2">
      <w:pPr>
        <w:pStyle w:val="BlockText"/>
      </w:pPr>
    </w:p>
    <w:p w14:paraId="3EBDA046" w14:textId="3F1F9349" w:rsidR="00D53990" w:rsidRDefault="00D53990" w:rsidP="001E5CF2">
      <w:pPr>
        <w:pStyle w:val="BlockText"/>
      </w:pPr>
    </w:p>
    <w:p w14:paraId="0B9E0252" w14:textId="47CBAFD9" w:rsidR="00D53990" w:rsidRDefault="00D53990" w:rsidP="001E5CF2">
      <w:pPr>
        <w:pStyle w:val="BlockText"/>
      </w:pPr>
    </w:p>
    <w:p w14:paraId="6C25EA2D" w14:textId="5F283A2A" w:rsidR="00D53990" w:rsidRDefault="00D53990" w:rsidP="001E5CF2">
      <w:pPr>
        <w:pStyle w:val="BlockText"/>
      </w:pPr>
    </w:p>
    <w:p w14:paraId="5ADDEC01" w14:textId="530BF686" w:rsidR="00D53990" w:rsidRDefault="00D53990" w:rsidP="001E5CF2">
      <w:pPr>
        <w:pStyle w:val="BlockText"/>
      </w:pPr>
    </w:p>
    <w:p w14:paraId="20C38301" w14:textId="3A9FF913" w:rsidR="00D53990" w:rsidRDefault="00D53990" w:rsidP="001E5CF2">
      <w:pPr>
        <w:pStyle w:val="BlockText"/>
      </w:pPr>
    </w:p>
    <w:p w14:paraId="27660156" w14:textId="0F27B802" w:rsidR="00D53990" w:rsidRDefault="00D53990" w:rsidP="001E5CF2">
      <w:pPr>
        <w:pStyle w:val="BlockText"/>
      </w:pPr>
    </w:p>
    <w:p w14:paraId="407C9E1F" w14:textId="2A725D72" w:rsidR="00D53990" w:rsidRDefault="00D53990" w:rsidP="001E5CF2">
      <w:pPr>
        <w:pStyle w:val="BlockText"/>
      </w:pPr>
    </w:p>
    <w:p w14:paraId="6C5BC5C1" w14:textId="22E1829C" w:rsidR="00117DEA" w:rsidRDefault="0063184A" w:rsidP="001E5CF2">
      <w:pPr>
        <w:pStyle w:val="BlockText"/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62AA6A66" wp14:editId="78B111C4">
            <wp:simplePos x="0" y="0"/>
            <wp:positionH relativeFrom="column">
              <wp:posOffset>4137660</wp:posOffset>
            </wp:positionH>
            <wp:positionV relativeFrom="paragraph">
              <wp:posOffset>235425</wp:posOffset>
            </wp:positionV>
            <wp:extent cx="752593" cy="789305"/>
            <wp:effectExtent l="0" t="0" r="0" b="0"/>
            <wp:wrapNone/>
            <wp:docPr id="67" name="Picture 67" descr="A picture containing text, sign, first-aid ki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text, sign, first-aid kit, clipart&#10;&#10;Description automatically generated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4" r="13323" b="7857"/>
                    <a:stretch/>
                  </pic:blipFill>
                  <pic:spPr bwMode="auto">
                    <a:xfrm>
                      <a:off x="0" y="0"/>
                      <a:ext cx="752593" cy="789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DEA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444EB11" wp14:editId="678C37A1">
                <wp:simplePos x="0" y="0"/>
                <wp:positionH relativeFrom="column">
                  <wp:posOffset>2365834</wp:posOffset>
                </wp:positionH>
                <wp:positionV relativeFrom="paragraph">
                  <wp:posOffset>492937</wp:posOffset>
                </wp:positionV>
                <wp:extent cx="2390775" cy="76200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06D462" w14:textId="5EB936F8" w:rsidR="008B1936" w:rsidRDefault="008B1936" w:rsidP="008B1936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Follow us on Facebook!</w:t>
                            </w:r>
                          </w:p>
                          <w:p w14:paraId="3A070B6C" w14:textId="44127FD5" w:rsidR="008B1936" w:rsidRPr="00613EF8" w:rsidRDefault="008B1936" w:rsidP="008B1936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Schoolhouse Daycare Limited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444EB11" id="Text Box 68" o:spid="_x0000_s1061" type="#_x0000_t202" style="position:absolute;margin-left:186.3pt;margin-top:38.8pt;width:188.25pt;height:60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QNZ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" filled="f" stroked="f" strokeweight=".5pt">
                <v:textbox>
                  <w:txbxContent>
                    <w:p w14:paraId="0D06D462" w14:textId="5EB936F8" w:rsidR="008B1936" w:rsidRDefault="008B1936" w:rsidP="008B1936">
                      <w:pPr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Follow us on Facebook!</w:t>
                      </w:r>
                    </w:p>
                    <w:p w14:paraId="3A070B6C" w14:textId="44127FD5" w:rsidR="008B1936" w:rsidRPr="00613EF8" w:rsidRDefault="008B1936" w:rsidP="008B1936">
                      <w:pPr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Schoolhouse Daycare Limited</w:t>
                      </w:r>
                    </w:p>
                  </w:txbxContent>
                </v:textbox>
              </v:shape>
            </w:pict>
          </mc:Fallback>
        </mc:AlternateContent>
      </w:r>
    </w:p>
    <w:p w14:paraId="5528FBDA" w14:textId="45650C06" w:rsidR="00D53990" w:rsidRDefault="00D53990" w:rsidP="001E5CF2">
      <w:pPr>
        <w:pStyle w:val="BlockText"/>
      </w:pPr>
    </w:p>
    <w:p w14:paraId="4825AC09" w14:textId="0251AB76" w:rsidR="00117DEA" w:rsidRDefault="00BA507B" w:rsidP="001E5CF2">
      <w:pPr>
        <w:pStyle w:val="Block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F2E2B0E" wp14:editId="1B899130">
                <wp:simplePos x="0" y="0"/>
                <wp:positionH relativeFrom="column">
                  <wp:posOffset>-2047875</wp:posOffset>
                </wp:positionH>
                <wp:positionV relativeFrom="paragraph">
                  <wp:posOffset>60819</wp:posOffset>
                </wp:positionV>
                <wp:extent cx="7058025" cy="9858375"/>
                <wp:effectExtent l="0" t="0" r="15875" b="9525"/>
                <wp:wrapNone/>
                <wp:docPr id="197313782" name="Rounded Rectangle 197313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98583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2779D861" id="Rounded Rectangle 197313782" o:spid="_x0000_s1026" style="position:absolute;margin-left:-161.25pt;margin-top:4.8pt;width:555.75pt;height:776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" fillcolor="#92d050" strokecolor="#86d8df [194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F1510E9" wp14:editId="684FDB59">
                <wp:simplePos x="0" y="0"/>
                <wp:positionH relativeFrom="column">
                  <wp:posOffset>-1174750</wp:posOffset>
                </wp:positionH>
                <wp:positionV relativeFrom="paragraph">
                  <wp:posOffset>4034649</wp:posOffset>
                </wp:positionV>
                <wp:extent cx="2650490" cy="4814570"/>
                <wp:effectExtent l="0" t="0" r="3810" b="0"/>
                <wp:wrapNone/>
                <wp:docPr id="118456052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0490" cy="4814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A9C3E2" w14:textId="059126A4" w:rsidR="00641659" w:rsidRDefault="00C93E3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              </w:t>
                            </w:r>
                            <w:r w:rsidR="00641659"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08D4BB89" wp14:editId="6D6345B1">
                                  <wp:extent cx="1122744" cy="982980"/>
                                  <wp:effectExtent l="0" t="0" r="0" b="0"/>
                                  <wp:docPr id="500347327" name="Picture 15" descr="A blue and white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0347327" name="Picture 15" descr="A blue and white logo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874" t="20653" r="19159" b="277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11" cy="983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9074DC" w14:textId="70906CEF" w:rsidR="00641659" w:rsidRPr="00C93E33" w:rsidRDefault="0064165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C93E3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Try something new this summer.</w:t>
                            </w:r>
                          </w:p>
                          <w:p w14:paraId="669AAD4B" w14:textId="01A4447A" w:rsidR="00641659" w:rsidRPr="00C93E33" w:rsidRDefault="00C93E3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 xml:space="preserve">In </w:t>
                            </w:r>
                            <w:r w:rsidR="00641659" w:rsidRPr="00C93E3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 xml:space="preserve">Rest Bay, Porthcawl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 xml:space="preserve">‘Beach Academy’ </w:t>
                            </w:r>
                            <w:r w:rsidR="00641659" w:rsidRPr="00C93E3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 xml:space="preserve">are </w:t>
                            </w:r>
                            <w:r w:rsidRPr="00C93E3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running</w:t>
                            </w:r>
                            <w:r w:rsidR="00641659" w:rsidRPr="00C93E3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 xml:space="preserve"> different activities </w:t>
                            </w:r>
                            <w:r w:rsidRPr="00C93E3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througho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 xml:space="preserve">ut </w:t>
                            </w:r>
                            <w:r w:rsidR="00641659" w:rsidRPr="00C93E3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the year.</w:t>
                            </w:r>
                            <w:r w:rsidR="00641659" w:rsidRPr="00C93E3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br/>
                              <w:t xml:space="preserve">Please see below </w:t>
                            </w:r>
                            <w:r w:rsidRPr="00C93E3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link</w:t>
                            </w:r>
                            <w:r w:rsidR="00641659" w:rsidRPr="00C93E3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 xml:space="preserve"> to see the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upcoming</w:t>
                            </w:r>
                            <w:r w:rsidR="00641659" w:rsidRPr="00C93E3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C93E3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activities</w:t>
                            </w:r>
                            <w:r w:rsidR="00641659" w:rsidRPr="00C93E3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1E8D5916" w14:textId="5CB08D33" w:rsidR="00C93E33" w:rsidRPr="00C93E33" w:rsidRDefault="0064165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C93E3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beachacademywales.com/</w:t>
                            </w:r>
                            <w:proofErr w:type="spellStart"/>
                            <w:r w:rsidR="00C93E33" w:rsidRPr="00C93E3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whatson</w:t>
                            </w:r>
                            <w:proofErr w:type="spellEnd"/>
                          </w:p>
                          <w:p w14:paraId="5FEF1135" w14:textId="5DBDA9D3" w:rsidR="00641659" w:rsidRPr="00641659" w:rsidRDefault="00C93E3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 xml:space="preserve">     </w:t>
                            </w:r>
                            <w:r w:rsidR="00641659"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5F3CFFCE" wp14:editId="6DFA825D">
                                  <wp:extent cx="1755165" cy="1755165"/>
                                  <wp:effectExtent l="0" t="0" r="0" b="0"/>
                                  <wp:docPr id="923535912" name="Picture 16" descr="A child playing with wa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3535912" name="Picture 16" descr="A child playing with wa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6940" cy="1756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F1510E9" id="_x0000_t202" coordsize="21600,21600" o:spt="202" path="m,l,21600r21600,l21600,xe">
                <v:stroke joinstyle="miter"/>
                <v:path gradientshapeok="t" o:connecttype="rect"/>
              </v:shapetype>
              <v:shape id="_x0000_s1062" type="#_x0000_t202" style="position:absolute;margin-left:-92.5pt;margin-top:317.7pt;width:208.7pt;height:379.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" fillcolor="white [3201]" stroked="f" strokeweight=".5pt">
                <v:textbox>
                  <w:txbxContent>
                    <w:p w14:paraId="7CA9C3E2" w14:textId="059126A4" w:rsidR="00641659" w:rsidRDefault="00C93E3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               </w:t>
                      </w:r>
                      <w:r w:rsidR="00641659"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08D4BB89" wp14:editId="6D6345B1">
                            <wp:extent cx="1122744" cy="982980"/>
                            <wp:effectExtent l="0" t="0" r="0" b="0"/>
                            <wp:docPr id="500347327" name="Picture 15" descr="A blue and white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0347327" name="Picture 15" descr="A blue and white logo&#10;&#10;Description automatically generated"/>
                                    <pic:cNvPicPr/>
                                  </pic:nvPicPr>
                                  <pic:blipFill rotWithShape="1"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874" t="20653" r="19159" b="277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11" cy="9838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9074DC" w14:textId="70906CEF" w:rsidR="00641659" w:rsidRPr="00C93E33" w:rsidRDefault="00641659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 w:rsidRPr="00C93E33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Try something new this summer.</w:t>
                      </w:r>
                    </w:p>
                    <w:p w14:paraId="669AAD4B" w14:textId="01A4447A" w:rsidR="00641659" w:rsidRPr="00C93E33" w:rsidRDefault="00C93E33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 xml:space="preserve">In </w:t>
                      </w:r>
                      <w:r w:rsidR="00641659" w:rsidRPr="00C93E33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 xml:space="preserve">Rest Bay, Porthcawl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 xml:space="preserve">‘Beach Academy’ </w:t>
                      </w:r>
                      <w:r w:rsidR="00641659" w:rsidRPr="00C93E33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 xml:space="preserve">are </w:t>
                      </w:r>
                      <w:r w:rsidRPr="00C93E33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running</w:t>
                      </w:r>
                      <w:r w:rsidR="00641659" w:rsidRPr="00C93E33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 xml:space="preserve"> different activities </w:t>
                      </w:r>
                      <w:r w:rsidRPr="00C93E33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througho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 xml:space="preserve">ut </w:t>
                      </w:r>
                      <w:r w:rsidR="00641659" w:rsidRPr="00C93E33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the year.</w:t>
                      </w:r>
                      <w:r w:rsidR="00641659" w:rsidRPr="00C93E33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br/>
                        <w:t xml:space="preserve">Please see below </w:t>
                      </w:r>
                      <w:r w:rsidRPr="00C93E33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link</w:t>
                      </w:r>
                      <w:r w:rsidR="00641659" w:rsidRPr="00C93E33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 xml:space="preserve"> to see the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upcoming</w:t>
                      </w:r>
                      <w:r w:rsidR="00641659" w:rsidRPr="00C93E33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C93E33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activities</w:t>
                      </w:r>
                      <w:r w:rsidR="00641659" w:rsidRPr="00C93E33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  <w:p w14:paraId="1E8D5916" w14:textId="5CB08D33" w:rsidR="00C93E33" w:rsidRPr="00C93E33" w:rsidRDefault="00641659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 w:rsidRPr="00C93E33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beachacademywales.com/</w:t>
                      </w:r>
                      <w:proofErr w:type="spellStart"/>
                      <w:r w:rsidR="00C93E33" w:rsidRPr="00C93E33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whatson</w:t>
                      </w:r>
                      <w:proofErr w:type="spellEnd"/>
                    </w:p>
                    <w:p w14:paraId="5FEF1135" w14:textId="5DBDA9D3" w:rsidR="00641659" w:rsidRPr="00641659" w:rsidRDefault="00C93E33">
                      <w:pPr>
                        <w:rPr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 xml:space="preserve">     </w:t>
                      </w:r>
                      <w:r w:rsidR="00641659"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5F3CFFCE" wp14:editId="6DFA825D">
                            <wp:extent cx="1755165" cy="1755165"/>
                            <wp:effectExtent l="0" t="0" r="0" b="0"/>
                            <wp:docPr id="923535912" name="Picture 16" descr="A child playing with wa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3535912" name="Picture 16" descr="A child playing with water&#10;&#10;Description automatically generated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6940" cy="1756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387AD1F" wp14:editId="5A3689C7">
                <wp:simplePos x="0" y="0"/>
                <wp:positionH relativeFrom="column">
                  <wp:posOffset>-1179689</wp:posOffset>
                </wp:positionH>
                <wp:positionV relativeFrom="paragraph">
                  <wp:posOffset>1549964</wp:posOffset>
                </wp:positionV>
                <wp:extent cx="5185410" cy="2212623"/>
                <wp:effectExtent l="0" t="0" r="0" b="0"/>
                <wp:wrapNone/>
                <wp:docPr id="2076540370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5410" cy="22126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844BA4" w14:textId="292E6FFD" w:rsidR="0063184A" w:rsidRPr="00BA507B" w:rsidRDefault="0063184A" w:rsidP="0063184A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BA507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>We have</w:t>
                            </w:r>
                            <w:r w:rsidR="00BA507B" w:rsidRPr="00BA507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 xml:space="preserve"> recently</w:t>
                            </w:r>
                            <w:r w:rsidRPr="00BA507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BA507B" w:rsidRPr="00BA507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 xml:space="preserve">received </w:t>
                            </w:r>
                            <w:r w:rsidRPr="00BA507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 xml:space="preserve">some lovely </w:t>
                            </w:r>
                            <w:r w:rsidR="00BA507B" w:rsidRPr="00BA507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 xml:space="preserve">parent </w:t>
                            </w:r>
                            <w:r w:rsidRPr="00BA507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 xml:space="preserve">reviews, so </w:t>
                            </w:r>
                            <w:r w:rsidR="00BA507B" w:rsidRPr="00BA507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 xml:space="preserve">a big </w:t>
                            </w:r>
                            <w:r w:rsidRPr="00BA507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 xml:space="preserve">thank you for </w:t>
                            </w:r>
                            <w:r w:rsidR="00BA507B" w:rsidRPr="00BA507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 xml:space="preserve">taking the time to </w:t>
                            </w:r>
                            <w:r w:rsidR="00BA507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>share your nursery experience</w:t>
                            </w:r>
                            <w:r w:rsidRPr="00BA507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 xml:space="preserve">. The staff enjoy </w:t>
                            </w:r>
                            <w:r w:rsidR="00BA507B" w:rsidRPr="00BA507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>reading</w:t>
                            </w:r>
                            <w:r w:rsidRPr="00BA507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 xml:space="preserve"> the reviews and </w:t>
                            </w:r>
                            <w:r w:rsidR="00BA507B" w:rsidRPr="00BA507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>seeing</w:t>
                            </w:r>
                            <w:r w:rsidRPr="00BA507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 xml:space="preserve"> you</w:t>
                            </w:r>
                            <w:r w:rsidR="00BA507B" w:rsidRPr="00BA507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>r</w:t>
                            </w:r>
                            <w:r w:rsidRPr="00BA507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 xml:space="preserve"> love for our Schoolhouse family as much as we love working here</w:t>
                            </w:r>
                            <w:r w:rsidR="00BA507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BA507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>and caring for your children</w:t>
                            </w:r>
                            <w:r w:rsidR="00BA507B" w:rsidRPr="00BA507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>, makes our job worthwhile</w:t>
                            </w:r>
                            <w:r w:rsidR="00BA507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>!</w:t>
                            </w:r>
                          </w:p>
                          <w:p w14:paraId="42E36946" w14:textId="0A1F17C8" w:rsidR="0063184A" w:rsidRPr="0063184A" w:rsidRDefault="0063184A" w:rsidP="0063184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Please see below the link for those who have not written</w:t>
                            </w:r>
                            <w:r w:rsidR="00BA507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 xml:space="preserve"> 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review yet.</w:t>
                            </w:r>
                          </w:p>
                          <w:p w14:paraId="25042C6C" w14:textId="2A04DF44" w:rsidR="0063184A" w:rsidRDefault="00000000" w:rsidP="0063184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49" w:history="1">
                              <w:r w:rsidR="0063184A" w:rsidRPr="00C95C45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https://www.daynurseries.co.uk/review-submit/65432129311/rcsid/1012</w:t>
                              </w:r>
                            </w:hyperlink>
                          </w:p>
                          <w:p w14:paraId="56962408" w14:textId="77777777" w:rsidR="0063184A" w:rsidRDefault="0063184A" w:rsidP="0063184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4FC8478" w14:textId="4DB3E058" w:rsidR="0063184A" w:rsidRDefault="0063184A" w:rsidP="0063184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Thank you for your continued support.</w:t>
                            </w:r>
                          </w:p>
                          <w:p w14:paraId="1F358D30" w14:textId="77777777" w:rsidR="00BA507B" w:rsidRDefault="00BA507B" w:rsidP="0063184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5D3243D" w14:textId="77777777" w:rsidR="00BA507B" w:rsidRDefault="00BA507B" w:rsidP="0063184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1A42F04" w14:textId="77777777" w:rsidR="00BA507B" w:rsidRPr="0063184A" w:rsidRDefault="00BA507B" w:rsidP="0063184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387AD1F" id="Text Box 12" o:spid="_x0000_s1063" type="#_x0000_t202" style="position:absolute;margin-left:-92.9pt;margin-top:122.05pt;width:408.3pt;height:174.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" fillcolor="white [3201]" stroked="f" strokeweight=".5pt">
                <v:textbox>
                  <w:txbxContent>
                    <w:p w14:paraId="29844BA4" w14:textId="292E6FFD" w:rsidR="0063184A" w:rsidRPr="00BA507B" w:rsidRDefault="0063184A" w:rsidP="0063184A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  <w:r w:rsidRPr="00BA507B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>We have</w:t>
                      </w:r>
                      <w:r w:rsidR="00BA507B" w:rsidRPr="00BA507B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 recently</w:t>
                      </w:r>
                      <w:r w:rsidRPr="00BA507B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="00BA507B" w:rsidRPr="00BA507B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received </w:t>
                      </w:r>
                      <w:r w:rsidRPr="00BA507B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some lovely </w:t>
                      </w:r>
                      <w:r w:rsidR="00BA507B" w:rsidRPr="00BA507B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parent </w:t>
                      </w:r>
                      <w:r w:rsidRPr="00BA507B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reviews, so </w:t>
                      </w:r>
                      <w:r w:rsidR="00BA507B" w:rsidRPr="00BA507B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a big </w:t>
                      </w:r>
                      <w:r w:rsidRPr="00BA507B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thank you for </w:t>
                      </w:r>
                      <w:r w:rsidR="00BA507B" w:rsidRPr="00BA507B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taking the time to </w:t>
                      </w:r>
                      <w:r w:rsidR="00BA507B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>share your nursery experience</w:t>
                      </w:r>
                      <w:r w:rsidRPr="00BA507B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. The staff enjoy </w:t>
                      </w:r>
                      <w:r w:rsidR="00BA507B" w:rsidRPr="00BA507B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>reading</w:t>
                      </w:r>
                      <w:r w:rsidRPr="00BA507B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 the reviews and </w:t>
                      </w:r>
                      <w:r w:rsidR="00BA507B" w:rsidRPr="00BA507B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>seeing</w:t>
                      </w:r>
                      <w:r w:rsidRPr="00BA507B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 you</w:t>
                      </w:r>
                      <w:r w:rsidR="00BA507B" w:rsidRPr="00BA507B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>r</w:t>
                      </w:r>
                      <w:r w:rsidRPr="00BA507B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 love for our Schoolhouse family as much as we love working here</w:t>
                      </w:r>
                      <w:r w:rsidR="00BA507B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BA507B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>and caring for your children</w:t>
                      </w:r>
                      <w:r w:rsidR="00BA507B" w:rsidRPr="00BA507B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>, makes our job worthwhile</w:t>
                      </w:r>
                      <w:r w:rsidR="00BA507B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>!</w:t>
                      </w:r>
                    </w:p>
                    <w:p w14:paraId="42E36946" w14:textId="0A1F17C8" w:rsidR="0063184A" w:rsidRPr="0063184A" w:rsidRDefault="0063184A" w:rsidP="0063184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Please see below the link for those who have not written</w:t>
                      </w:r>
                      <w:r w:rsidR="00BA507B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 xml:space="preserve"> 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review yet.</w:t>
                      </w:r>
                    </w:p>
                    <w:p w14:paraId="25042C6C" w14:textId="2A04DF44" w:rsidR="0063184A" w:rsidRDefault="00000000" w:rsidP="0063184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50" w:history="1">
                        <w:r w:rsidR="0063184A" w:rsidRPr="00C95C45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https://www.daynurseries.co.uk/review-submit/65432129311/rcsid/1012</w:t>
                        </w:r>
                      </w:hyperlink>
                    </w:p>
                    <w:p w14:paraId="56962408" w14:textId="77777777" w:rsidR="0063184A" w:rsidRDefault="0063184A" w:rsidP="0063184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4FC8478" w14:textId="4DB3E058" w:rsidR="0063184A" w:rsidRDefault="0063184A" w:rsidP="0063184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Thank you for your continued support.</w:t>
                      </w:r>
                    </w:p>
                    <w:p w14:paraId="1F358D30" w14:textId="77777777" w:rsidR="00BA507B" w:rsidRDefault="00BA507B" w:rsidP="0063184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5D3243D" w14:textId="77777777" w:rsidR="00BA507B" w:rsidRDefault="00BA507B" w:rsidP="0063184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1A42F04" w14:textId="77777777" w:rsidR="00BA507B" w:rsidRPr="0063184A" w:rsidRDefault="00BA507B" w:rsidP="0063184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6960" behindDoc="1" locked="0" layoutInCell="1" allowOverlap="1" wp14:anchorId="1EB6B877" wp14:editId="5B5E9A76">
            <wp:simplePos x="0" y="0"/>
            <wp:positionH relativeFrom="column">
              <wp:posOffset>1656644</wp:posOffset>
            </wp:positionH>
            <wp:positionV relativeFrom="paragraph">
              <wp:posOffset>-455224</wp:posOffset>
            </wp:positionV>
            <wp:extent cx="3500755" cy="1576211"/>
            <wp:effectExtent l="25400" t="38100" r="29845" b="36830"/>
            <wp:wrapNone/>
            <wp:docPr id="570369931" name="Picture 57036993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Background patter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3561842" cy="1603715"/>
                    </a:xfrm>
                    <a:prstGeom prst="rect">
                      <a:avLst/>
                    </a:prstGeom>
                    <a:scene3d>
                      <a:camera prst="orthographicFront">
                        <a:rot lat="21598855" lon="273877" rev="2159886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E33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719DAF2" wp14:editId="1DB2DD14">
                <wp:simplePos x="0" y="0"/>
                <wp:positionH relativeFrom="column">
                  <wp:posOffset>-1765140</wp:posOffset>
                </wp:positionH>
                <wp:positionV relativeFrom="paragraph">
                  <wp:posOffset>424791</wp:posOffset>
                </wp:positionV>
                <wp:extent cx="6458673" cy="8669438"/>
                <wp:effectExtent l="0" t="0" r="5715" b="5080"/>
                <wp:wrapNone/>
                <wp:docPr id="665671439" name="Rounded Rectangle 66567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8673" cy="86694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61FFB647" id="Rounded Rectangle 665671439" o:spid="_x0000_s1026" style="position:absolute;margin-left:-139pt;margin-top:33.45pt;width:508.55pt;height:682.6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" fillcolor="white [3212]" stroked="f" strokeweight="1pt">
                <v:stroke joinstyle="miter"/>
              </v:roundrect>
            </w:pict>
          </mc:Fallback>
        </mc:AlternateContent>
      </w:r>
      <w:r w:rsidR="00C93E33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0B3F1F3" wp14:editId="6F096849">
                <wp:simplePos x="0" y="0"/>
                <wp:positionH relativeFrom="column">
                  <wp:posOffset>1649392</wp:posOffset>
                </wp:positionH>
                <wp:positionV relativeFrom="paragraph">
                  <wp:posOffset>4012943</wp:posOffset>
                </wp:positionV>
                <wp:extent cx="2627454" cy="4814570"/>
                <wp:effectExtent l="0" t="0" r="1905" b="0"/>
                <wp:wrapNone/>
                <wp:docPr id="987387999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454" cy="4814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88347F" w14:textId="7D14EF18" w:rsidR="00641659" w:rsidRDefault="00C93E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2555BE" wp14:editId="7C8C6FB7">
                                  <wp:extent cx="2179062" cy="1295802"/>
                                  <wp:effectExtent l="0" t="0" r="5715" b="0"/>
                                  <wp:docPr id="841148245" name="Picture 18" descr="A red square with whit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1148245" name="Picture 18" descr="A red square with white tex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158" b="203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8834" cy="1313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9BE7C1" w14:textId="13C4B296" w:rsidR="00C93E33" w:rsidRDefault="00C93E3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Look out for free and low-cost events across Bridgend.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Great ways to keep the family entertained.</w:t>
                            </w:r>
                          </w:p>
                          <w:p w14:paraId="103773E1" w14:textId="0ED94317" w:rsidR="00641659" w:rsidRDefault="0000000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52" w:history="1">
                              <w:r w:rsidR="00C93E33" w:rsidRPr="00C95C45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https://awenboxoffice.com/whats-on</w:t>
                              </w:r>
                            </w:hyperlink>
                          </w:p>
                          <w:p w14:paraId="1522901D" w14:textId="1B68248A" w:rsidR="00C93E33" w:rsidRPr="00C93E33" w:rsidRDefault="00C93E3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F524721" wp14:editId="4DCCFE4D">
                                  <wp:extent cx="1706527" cy="2275527"/>
                                  <wp:effectExtent l="0" t="0" r="0" b="0"/>
                                  <wp:docPr id="1527353548" name="Picture 19" descr="A cat in the hat movie cov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7353548" name="Picture 19" descr="A cat in the hat movie cov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3620" cy="2284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0B3F1F3" id="Text Box 17" o:spid="_x0000_s1064" type="#_x0000_t202" style="position:absolute;margin-left:129.85pt;margin-top:316pt;width:206.9pt;height:379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" fillcolor="white [3201]" stroked="f" strokeweight=".5pt">
                <v:textbox>
                  <w:txbxContent>
                    <w:p w14:paraId="3C88347F" w14:textId="7D14EF18" w:rsidR="00641659" w:rsidRDefault="00C93E33">
                      <w:r>
                        <w:rPr>
                          <w:noProof/>
                        </w:rPr>
                        <w:drawing>
                          <wp:inline distT="0" distB="0" distL="0" distR="0" wp14:anchorId="272555BE" wp14:editId="7C8C6FB7">
                            <wp:extent cx="2179062" cy="1295802"/>
                            <wp:effectExtent l="0" t="0" r="5715" b="0"/>
                            <wp:docPr id="841148245" name="Picture 18" descr="A red square with whit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1148245" name="Picture 18" descr="A red square with white text&#10;&#10;Description automatically generated"/>
                                    <pic:cNvPicPr/>
                                  </pic:nvPicPr>
                                  <pic:blipFill rotWithShape="1"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158" b="203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08834" cy="131350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9BE7C1" w14:textId="13C4B296" w:rsidR="00C93E33" w:rsidRDefault="00C93E3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Look out for free and low-cost events across Bridgend.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Great ways to keep the family entertained.</w:t>
                      </w:r>
                    </w:p>
                    <w:p w14:paraId="103773E1" w14:textId="0ED94317" w:rsidR="00641659" w:rsidRDefault="0000000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55" w:history="1">
                        <w:r w:rsidR="00C93E33" w:rsidRPr="00C95C45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https://awenboxoffice.com/whats-on</w:t>
                        </w:r>
                      </w:hyperlink>
                    </w:p>
                    <w:p w14:paraId="1522901D" w14:textId="1B68248A" w:rsidR="00C93E33" w:rsidRPr="00C93E33" w:rsidRDefault="00C93E3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F524721" wp14:editId="4DCCFE4D">
                            <wp:extent cx="1706527" cy="2275527"/>
                            <wp:effectExtent l="0" t="0" r="0" b="0"/>
                            <wp:docPr id="1527353548" name="Picture 19" descr="A cat in the hat movie cov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7353548" name="Picture 19" descr="A cat in the hat movie cover&#10;&#10;Description automatically generated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3620" cy="2284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7DEA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CE52F22" wp14:editId="122B71C3">
                <wp:simplePos x="0" y="0"/>
                <wp:positionH relativeFrom="column">
                  <wp:posOffset>-664918</wp:posOffset>
                </wp:positionH>
                <wp:positionV relativeFrom="paragraph">
                  <wp:posOffset>723739</wp:posOffset>
                </wp:positionV>
                <wp:extent cx="3912243" cy="1111169"/>
                <wp:effectExtent l="0" t="0" r="0" b="0"/>
                <wp:wrapNone/>
                <wp:docPr id="160373507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243" cy="11111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EE34EF" w14:textId="77777777" w:rsidR="0063184A" w:rsidRDefault="0063184A"/>
                          <w:p w14:paraId="7D0088B3" w14:textId="1571A67E" w:rsidR="00117DEA" w:rsidRDefault="006318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C0973F" wp14:editId="7FB45929">
                                  <wp:extent cx="3717477" cy="509286"/>
                                  <wp:effectExtent l="0" t="0" r="0" b="0"/>
                                  <wp:docPr id="986181629" name="Graphic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6181629" name="Graphic 986181629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30058" cy="524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CE52F22" id="Text Box 10" o:spid="_x0000_s1065" type="#_x0000_t202" style="position:absolute;margin-left:-52.35pt;margin-top:57pt;width:308.05pt;height:87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" fillcolor="white [3201]" stroked="f" strokeweight=".5pt">
                <v:textbox>
                  <w:txbxContent>
                    <w:p w14:paraId="68EE34EF" w14:textId="77777777" w:rsidR="0063184A" w:rsidRDefault="0063184A"/>
                    <w:p w14:paraId="7D0088B3" w14:textId="1571A67E" w:rsidR="00117DEA" w:rsidRDefault="0063184A">
                      <w:r>
                        <w:rPr>
                          <w:noProof/>
                        </w:rPr>
                        <w:drawing>
                          <wp:inline distT="0" distB="0" distL="0" distR="0" wp14:anchorId="6BC0973F" wp14:editId="7FB45929">
                            <wp:extent cx="3717477" cy="509286"/>
                            <wp:effectExtent l="0" t="0" r="0" b="0"/>
                            <wp:docPr id="986181629" name="Graphic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6181629" name="Graphic 986181629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30058" cy="524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17DEA">
      <w:headerReference w:type="default" r:id="rId61"/>
      <w:pgSz w:w="11907" w:h="16839" w:code="9"/>
      <w:pgMar w:top="1008" w:right="720" w:bottom="720" w:left="360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EA21F" w14:textId="77777777" w:rsidR="00434A21" w:rsidRDefault="00434A21">
      <w:pPr>
        <w:spacing w:after="0" w:line="240" w:lineRule="auto"/>
      </w:pPr>
      <w:r>
        <w:separator/>
      </w:r>
    </w:p>
  </w:endnote>
  <w:endnote w:type="continuationSeparator" w:id="0">
    <w:p w14:paraId="57E3B410" w14:textId="77777777" w:rsidR="00434A21" w:rsidRDefault="00434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F0B01" w14:textId="77777777" w:rsidR="00434A21" w:rsidRDefault="00434A21">
      <w:pPr>
        <w:spacing w:after="0" w:line="240" w:lineRule="auto"/>
      </w:pPr>
      <w:r>
        <w:separator/>
      </w:r>
    </w:p>
  </w:footnote>
  <w:footnote w:type="continuationSeparator" w:id="0">
    <w:p w14:paraId="297B8D46" w14:textId="77777777" w:rsidR="00434A21" w:rsidRDefault="00434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17160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75283EE" w14:textId="77777777" w:rsidR="00F81DA8" w:rsidRDefault="00C23D83">
        <w:pPr>
          <w:pStyle w:val="Header"/>
          <w:jc w:val="right"/>
        </w:pPr>
        <w:r>
          <w:rPr>
            <w:lang w:val="en-GB" w:bidi="en-GB"/>
          </w:rPr>
          <w:fldChar w:fldCharType="begin"/>
        </w:r>
        <w:r>
          <w:rPr>
            <w:lang w:val="en-GB" w:bidi="en-GB"/>
          </w:rPr>
          <w:instrText xml:space="preserve"> PAGE   \* MERGEFORMAT </w:instrText>
        </w:r>
        <w:r>
          <w:rPr>
            <w:lang w:val="en-GB" w:bidi="en-GB"/>
          </w:rPr>
          <w:fldChar w:fldCharType="separate"/>
        </w:r>
        <w:r>
          <w:rPr>
            <w:noProof/>
            <w:lang w:val="en-GB" w:bidi="en-GB"/>
          </w:rPr>
          <w:t>2</w:t>
        </w:r>
        <w:r>
          <w:rPr>
            <w:noProof/>
            <w:lang w:val="en-GB" w:bidi="en-GB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C64DD"/>
    <w:multiLevelType w:val="multilevel"/>
    <w:tmpl w:val="8BA82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2F97EF8"/>
    <w:multiLevelType w:val="hybridMultilevel"/>
    <w:tmpl w:val="E7E87194"/>
    <w:lvl w:ilvl="0" w:tplc="C5D8AC5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1D6B0C"/>
    <w:multiLevelType w:val="multilevel"/>
    <w:tmpl w:val="0C36C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98D6A9F"/>
    <w:multiLevelType w:val="hybridMultilevel"/>
    <w:tmpl w:val="5C5ED572"/>
    <w:lvl w:ilvl="0" w:tplc="ABDEE52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C5B3C"/>
    <w:multiLevelType w:val="multilevel"/>
    <w:tmpl w:val="CE984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67C765B"/>
    <w:multiLevelType w:val="hybridMultilevel"/>
    <w:tmpl w:val="AB8A4524"/>
    <w:lvl w:ilvl="0" w:tplc="C5D8AC5C">
      <w:numFmt w:val="bullet"/>
      <w:lvlText w:val="-"/>
      <w:lvlJc w:val="left"/>
      <w:pPr>
        <w:ind w:left="795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69A65C1D"/>
    <w:multiLevelType w:val="multilevel"/>
    <w:tmpl w:val="00A40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EE617E0"/>
    <w:multiLevelType w:val="multilevel"/>
    <w:tmpl w:val="2F46D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13145403">
    <w:abstractNumId w:val="3"/>
  </w:num>
  <w:num w:numId="2" w16cid:durableId="841050147">
    <w:abstractNumId w:val="1"/>
  </w:num>
  <w:num w:numId="3" w16cid:durableId="1132750282">
    <w:abstractNumId w:val="5"/>
  </w:num>
  <w:num w:numId="4" w16cid:durableId="1461604824">
    <w:abstractNumId w:val="0"/>
  </w:num>
  <w:num w:numId="5" w16cid:durableId="569340973">
    <w:abstractNumId w:val="6"/>
  </w:num>
  <w:num w:numId="6" w16cid:durableId="1410032753">
    <w:abstractNumId w:val="4"/>
    <w:lvlOverride w:ilvl="0">
      <w:lvl w:ilvl="0">
        <w:numFmt w:val="decimal"/>
        <w:lvlText w:val="%1."/>
        <w:lvlJc w:val="left"/>
      </w:lvl>
    </w:lvlOverride>
  </w:num>
  <w:num w:numId="7" w16cid:durableId="135144843">
    <w:abstractNumId w:val="2"/>
    <w:lvlOverride w:ilvl="0">
      <w:lvl w:ilvl="0">
        <w:numFmt w:val="decimal"/>
        <w:lvlText w:val="%1."/>
        <w:lvlJc w:val="left"/>
      </w:lvl>
    </w:lvlOverride>
  </w:num>
  <w:num w:numId="8" w16cid:durableId="13720703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CF2"/>
    <w:rsid w:val="00000C93"/>
    <w:rsid w:val="0006064C"/>
    <w:rsid w:val="000A7396"/>
    <w:rsid w:val="000A7B24"/>
    <w:rsid w:val="000B7DDB"/>
    <w:rsid w:val="000F5E10"/>
    <w:rsid w:val="00117081"/>
    <w:rsid w:val="00117DEA"/>
    <w:rsid w:val="001346F1"/>
    <w:rsid w:val="00144C70"/>
    <w:rsid w:val="00196176"/>
    <w:rsid w:val="001E5CF2"/>
    <w:rsid w:val="001E6A63"/>
    <w:rsid w:val="0021017D"/>
    <w:rsid w:val="00221B57"/>
    <w:rsid w:val="00226054"/>
    <w:rsid w:val="00264831"/>
    <w:rsid w:val="002773F0"/>
    <w:rsid w:val="00286137"/>
    <w:rsid w:val="002E6101"/>
    <w:rsid w:val="00305EC4"/>
    <w:rsid w:val="00342914"/>
    <w:rsid w:val="003471B1"/>
    <w:rsid w:val="00356C12"/>
    <w:rsid w:val="00373867"/>
    <w:rsid w:val="00374128"/>
    <w:rsid w:val="00396F71"/>
    <w:rsid w:val="003E2E45"/>
    <w:rsid w:val="003F47F3"/>
    <w:rsid w:val="00420617"/>
    <w:rsid w:val="0043194E"/>
    <w:rsid w:val="00434A21"/>
    <w:rsid w:val="004354D9"/>
    <w:rsid w:val="0044518D"/>
    <w:rsid w:val="004A632D"/>
    <w:rsid w:val="004E7E06"/>
    <w:rsid w:val="0054660D"/>
    <w:rsid w:val="005614A7"/>
    <w:rsid w:val="005732BF"/>
    <w:rsid w:val="0057690A"/>
    <w:rsid w:val="005C7581"/>
    <w:rsid w:val="00607CF4"/>
    <w:rsid w:val="00613EF8"/>
    <w:rsid w:val="0063184A"/>
    <w:rsid w:val="00641659"/>
    <w:rsid w:val="00666375"/>
    <w:rsid w:val="00670A2B"/>
    <w:rsid w:val="006A30D0"/>
    <w:rsid w:val="006B172C"/>
    <w:rsid w:val="006D055A"/>
    <w:rsid w:val="006D3391"/>
    <w:rsid w:val="00755A30"/>
    <w:rsid w:val="007C67BB"/>
    <w:rsid w:val="007D5D73"/>
    <w:rsid w:val="007E04F2"/>
    <w:rsid w:val="0080596E"/>
    <w:rsid w:val="00807B4F"/>
    <w:rsid w:val="008263AF"/>
    <w:rsid w:val="008408F9"/>
    <w:rsid w:val="008A1753"/>
    <w:rsid w:val="008B1936"/>
    <w:rsid w:val="008D0C32"/>
    <w:rsid w:val="008E5CA8"/>
    <w:rsid w:val="0093698E"/>
    <w:rsid w:val="00945087"/>
    <w:rsid w:val="00947C72"/>
    <w:rsid w:val="00964342"/>
    <w:rsid w:val="009C2357"/>
    <w:rsid w:val="009D2D69"/>
    <w:rsid w:val="00A15159"/>
    <w:rsid w:val="00A1572E"/>
    <w:rsid w:val="00A25659"/>
    <w:rsid w:val="00A95BF2"/>
    <w:rsid w:val="00AA72C3"/>
    <w:rsid w:val="00AA7EA7"/>
    <w:rsid w:val="00AD541E"/>
    <w:rsid w:val="00B003D5"/>
    <w:rsid w:val="00B328C0"/>
    <w:rsid w:val="00B61EFD"/>
    <w:rsid w:val="00B92378"/>
    <w:rsid w:val="00BA0941"/>
    <w:rsid w:val="00BA26BF"/>
    <w:rsid w:val="00BA507B"/>
    <w:rsid w:val="00BA5258"/>
    <w:rsid w:val="00BC1BAF"/>
    <w:rsid w:val="00BD11B3"/>
    <w:rsid w:val="00BD38C6"/>
    <w:rsid w:val="00BD778D"/>
    <w:rsid w:val="00BE0469"/>
    <w:rsid w:val="00BF3059"/>
    <w:rsid w:val="00C23D83"/>
    <w:rsid w:val="00C43131"/>
    <w:rsid w:val="00C53BA9"/>
    <w:rsid w:val="00C57FA0"/>
    <w:rsid w:val="00C600E6"/>
    <w:rsid w:val="00C80753"/>
    <w:rsid w:val="00C93E33"/>
    <w:rsid w:val="00CB29E5"/>
    <w:rsid w:val="00D050CB"/>
    <w:rsid w:val="00D21216"/>
    <w:rsid w:val="00D351EE"/>
    <w:rsid w:val="00D53990"/>
    <w:rsid w:val="00D84653"/>
    <w:rsid w:val="00DB058E"/>
    <w:rsid w:val="00DB2A56"/>
    <w:rsid w:val="00DF0C52"/>
    <w:rsid w:val="00E10496"/>
    <w:rsid w:val="00E36047"/>
    <w:rsid w:val="00E46724"/>
    <w:rsid w:val="00E47F60"/>
    <w:rsid w:val="00E53328"/>
    <w:rsid w:val="00EC65B0"/>
    <w:rsid w:val="00ED7B38"/>
    <w:rsid w:val="00EF3080"/>
    <w:rsid w:val="00F36459"/>
    <w:rsid w:val="00F60E65"/>
    <w:rsid w:val="00F81DA8"/>
    <w:rsid w:val="00F96443"/>
    <w:rsid w:val="00FD0BC1"/>
    <w:rsid w:val="00FE1DDE"/>
    <w:rsid w:val="00FE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E5EA5E"/>
  <w15:chartTrackingRefBased/>
  <w15:docId w15:val="{D0C4E744-9A8E-E54C-BE72-36A4A1C42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323948" w:themeColor="text2" w:themeTint="E6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4D9"/>
    <w:pPr>
      <w:spacing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60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07D0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Subtitle">
    <w:name w:val="Subtitle"/>
    <w:basedOn w:val="Normal"/>
    <w:link w:val="SubtitleChar"/>
    <w:uiPriority w:val="11"/>
    <w:qFormat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Date">
    <w:name w:val="Date"/>
    <w:basedOn w:val="Normal"/>
    <w:link w:val="DateChar"/>
    <w:uiPriority w:val="99"/>
    <w:unhideWhenUsed/>
    <w:qFormat/>
    <w:pPr>
      <w:spacing w:after="40"/>
      <w:jc w:val="right"/>
    </w:pPr>
    <w:rPr>
      <w:b/>
      <w:color w:val="6CA800" w:themeColor="accent1"/>
      <w:sz w:val="32"/>
    </w:rPr>
  </w:style>
  <w:style w:type="character" w:customStyle="1" w:styleId="DateChar">
    <w:name w:val="Date Char"/>
    <w:basedOn w:val="DefaultParagraphFont"/>
    <w:link w:val="Date"/>
    <w:uiPriority w:val="99"/>
    <w:rPr>
      <w:b/>
      <w:color w:val="6CA800" w:themeColor="accent1"/>
      <w:sz w:val="32"/>
    </w:rPr>
  </w:style>
  <w:style w:type="paragraph" w:styleId="BlockText">
    <w:name w:val="Block Text"/>
    <w:basedOn w:val="Normal"/>
    <w:uiPriority w:val="99"/>
    <w:unhideWhenUsed/>
    <w:qFormat/>
    <w:pPr>
      <w:spacing w:after="380" w:line="326" w:lineRule="auto"/>
    </w:pPr>
    <w:rPr>
      <w:rFonts w:eastAsiaTheme="minorEastAsia"/>
      <w:iCs/>
      <w:sz w:val="28"/>
    </w:rPr>
  </w:style>
  <w:style w:type="paragraph" w:styleId="Quote">
    <w:name w:val="Quote"/>
    <w:basedOn w:val="Normal"/>
    <w:link w:val="QuoteChar"/>
    <w:uiPriority w:val="29"/>
    <w:qFormat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sz w:val="24"/>
      <w:szCs w:val="24"/>
    </w:rPr>
  </w:style>
  <w:style w:type="paragraph" w:styleId="IntenseQuote">
    <w:name w:val="Intense Quote"/>
    <w:basedOn w:val="Normal"/>
    <w:link w:val="IntenseQuoteChar"/>
    <w:uiPriority w:val="30"/>
    <w:qFormat/>
    <w:pPr>
      <w:pBdr>
        <w:top w:val="single" w:sz="8" w:space="10" w:color="323948" w:themeColor="text2" w:themeTint="E6"/>
        <w:bottom w:val="single" w:sz="8" w:space="10" w:color="323948" w:themeColor="text2" w:themeTint="E6"/>
      </w:pBdr>
      <w:spacing w:after="240" w:line="312" w:lineRule="auto"/>
      <w:jc w:val="right"/>
    </w:pPr>
    <w:rPr>
      <w:b/>
      <w:i/>
      <w:iCs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i/>
      <w:iCs/>
      <w:sz w:val="28"/>
    </w:rPr>
  </w:style>
  <w:style w:type="paragraph" w:customStyle="1" w:styleId="Recipient">
    <w:name w:val="Recipient"/>
    <w:basedOn w:val="Normal"/>
    <w:uiPriority w:val="10"/>
    <w:qFormat/>
    <w:pPr>
      <w:spacing w:before="1760" w:after="0"/>
      <w:ind w:left="2880"/>
    </w:pPr>
    <w:rPr>
      <w:b/>
    </w:rPr>
  </w:style>
  <w:style w:type="paragraph" w:customStyle="1" w:styleId="Address">
    <w:name w:val="Address"/>
    <w:basedOn w:val="Normal"/>
    <w:uiPriority w:val="10"/>
    <w:qFormat/>
    <w:pPr>
      <w:ind w:left="2880"/>
      <w:contextualSpacing/>
    </w:pPr>
  </w:style>
  <w:style w:type="paragraph" w:customStyle="1" w:styleId="ContactInformation">
    <w:name w:val="Contact Information"/>
    <w:basedOn w:val="Normal"/>
    <w:uiPriority w:val="10"/>
    <w:qFormat/>
    <w:pPr>
      <w:contextualSpacing/>
    </w:pPr>
  </w:style>
  <w:style w:type="paragraph" w:customStyle="1" w:styleId="Company">
    <w:name w:val="Company"/>
    <w:basedOn w:val="Normal"/>
    <w:uiPriority w:val="10"/>
    <w:qFormat/>
    <w:pPr>
      <w:pBdr>
        <w:top w:val="single" w:sz="24" w:space="18" w:color="323948" w:themeColor="text2" w:themeTint="E6"/>
      </w:pBdr>
      <w:spacing w:after="0"/>
    </w:pPr>
    <w:rPr>
      <w:b/>
      <w:color w:val="6CA800" w:themeColor="accent1"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Introduction">
    <w:name w:val="Introduction"/>
    <w:basedOn w:val="Normal"/>
    <w:link w:val="IntroductionChar"/>
    <w:uiPriority w:val="3"/>
    <w:qFormat/>
    <w:pPr>
      <w:spacing w:after="380" w:line="319" w:lineRule="auto"/>
    </w:pPr>
    <w:rPr>
      <w:sz w:val="28"/>
      <w:lang w:eastAsia="en-US"/>
    </w:rPr>
  </w:style>
  <w:style w:type="character" w:customStyle="1" w:styleId="IntroductionChar">
    <w:name w:val="Introduction Char"/>
    <w:basedOn w:val="DefaultParagraphFont"/>
    <w:link w:val="Introduction"/>
    <w:uiPriority w:val="3"/>
    <w:rPr>
      <w:sz w:val="28"/>
      <w:lang w:eastAsia="en-US"/>
    </w:rPr>
  </w:style>
  <w:style w:type="paragraph" w:styleId="ListParagraph">
    <w:name w:val="List Paragraph"/>
    <w:basedOn w:val="Normal"/>
    <w:uiPriority w:val="34"/>
    <w:unhideWhenUsed/>
    <w:qFormat/>
    <w:rsid w:val="006D055A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226054"/>
    <w:rPr>
      <w:rFonts w:asciiTheme="majorHAnsi" w:eastAsiaTheme="majorEastAsia" w:hAnsiTheme="majorHAnsi" w:cstheme="majorBidi"/>
      <w:i/>
      <w:iCs/>
      <w:color w:val="507D00" w:themeColor="accent1" w:themeShade="BF"/>
    </w:rPr>
  </w:style>
  <w:style w:type="character" w:customStyle="1" w:styleId="wprm-recipe-rating-average">
    <w:name w:val="wprm-recipe-rating-average"/>
    <w:basedOn w:val="DefaultParagraphFont"/>
    <w:rsid w:val="00226054"/>
  </w:style>
  <w:style w:type="character" w:customStyle="1" w:styleId="apple-converted-space">
    <w:name w:val="apple-converted-space"/>
    <w:basedOn w:val="DefaultParagraphFont"/>
    <w:rsid w:val="00226054"/>
  </w:style>
  <w:style w:type="character" w:customStyle="1" w:styleId="wprm-recipe-rating-count">
    <w:name w:val="wprm-recipe-rating-count"/>
    <w:basedOn w:val="DefaultParagraphFont"/>
    <w:rsid w:val="00226054"/>
  </w:style>
  <w:style w:type="character" w:styleId="Hyperlink">
    <w:name w:val="Hyperlink"/>
    <w:basedOn w:val="DefaultParagraphFont"/>
    <w:uiPriority w:val="99"/>
    <w:unhideWhenUsed/>
    <w:rsid w:val="00226054"/>
    <w:rPr>
      <w:color w:val="0000FF"/>
      <w:u w:val="single"/>
    </w:rPr>
  </w:style>
  <w:style w:type="character" w:customStyle="1" w:styleId="wprm-recipe-details-label">
    <w:name w:val="wprm-recipe-details-label"/>
    <w:basedOn w:val="DefaultParagraphFont"/>
    <w:rsid w:val="00226054"/>
  </w:style>
  <w:style w:type="character" w:customStyle="1" w:styleId="wprm-recipe-servings">
    <w:name w:val="wprm-recipe-servings"/>
    <w:basedOn w:val="DefaultParagraphFont"/>
    <w:rsid w:val="00226054"/>
  </w:style>
  <w:style w:type="paragraph" w:customStyle="1" w:styleId="wprm-recipe-ingredient">
    <w:name w:val="wprm-recipe-ingredient"/>
    <w:basedOn w:val="Normal"/>
    <w:rsid w:val="00226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  <w:style w:type="character" w:customStyle="1" w:styleId="wprm-recipe-ingredient-amount">
    <w:name w:val="wprm-recipe-ingredient-amount"/>
    <w:basedOn w:val="DefaultParagraphFont"/>
    <w:rsid w:val="00226054"/>
  </w:style>
  <w:style w:type="character" w:customStyle="1" w:styleId="wprm-recipe-ingredient-unit">
    <w:name w:val="wprm-recipe-ingredient-unit"/>
    <w:basedOn w:val="DefaultParagraphFont"/>
    <w:rsid w:val="00226054"/>
  </w:style>
  <w:style w:type="character" w:customStyle="1" w:styleId="wprm-recipe-ingredient-name">
    <w:name w:val="wprm-recipe-ingredient-name"/>
    <w:basedOn w:val="DefaultParagraphFont"/>
    <w:rsid w:val="00226054"/>
  </w:style>
  <w:style w:type="character" w:customStyle="1" w:styleId="wprm-recipe-ingredient-notes">
    <w:name w:val="wprm-recipe-ingredient-notes"/>
    <w:basedOn w:val="DefaultParagraphFont"/>
    <w:rsid w:val="00226054"/>
  </w:style>
  <w:style w:type="paragraph" w:customStyle="1" w:styleId="wprm-recipe-instruction">
    <w:name w:val="wprm-recipe-instruction"/>
    <w:basedOn w:val="Normal"/>
    <w:rsid w:val="00226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BD778D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6318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7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1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003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61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23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207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8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32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87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99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075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950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578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15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0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583">
          <w:marLeft w:val="-150"/>
          <w:marRight w:val="-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0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7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497382">
              <w:marLeft w:val="0"/>
              <w:marRight w:val="2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4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4535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01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61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38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5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06249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16577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89958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57200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90176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113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14913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07113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45993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12792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20061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89583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06788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76112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88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50.jpeg"/><Relationship Id="rId26" Type="http://schemas.openxmlformats.org/officeDocument/2006/relationships/image" Target="media/image90.jpeg"/><Relationship Id="rId39" Type="http://schemas.openxmlformats.org/officeDocument/2006/relationships/image" Target="media/image130.jpeg"/><Relationship Id="rId21" Type="http://schemas.openxmlformats.org/officeDocument/2006/relationships/image" Target="media/image7.jpeg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image" Target="media/image200.png"/><Relationship Id="rId50" Type="http://schemas.openxmlformats.org/officeDocument/2006/relationships/hyperlink" Target="https://www.daynurseries.co.uk/review-submit/65432129311/rcsid/1012" TargetMode="External"/><Relationship Id="rId55" Type="http://schemas.openxmlformats.org/officeDocument/2006/relationships/hyperlink" Target="https://awenboxoffice.com/whats-on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1.jpeg"/><Relationship Id="rId11" Type="http://schemas.openxmlformats.org/officeDocument/2006/relationships/image" Target="media/image1.png"/><Relationship Id="rId32" Type="http://schemas.openxmlformats.org/officeDocument/2006/relationships/image" Target="media/image13.jpeg"/><Relationship Id="rId37" Type="http://schemas.openxmlformats.org/officeDocument/2006/relationships/image" Target="media/image120.jpeg"/><Relationship Id="rId40" Type="http://schemas.openxmlformats.org/officeDocument/2006/relationships/image" Target="media/image17.jpeg"/><Relationship Id="rId45" Type="http://schemas.openxmlformats.org/officeDocument/2006/relationships/image" Target="media/image20.png"/><Relationship Id="rId53" Type="http://schemas.openxmlformats.org/officeDocument/2006/relationships/image" Target="media/image23.jpeg"/><Relationship Id="rId58" Type="http://schemas.openxmlformats.org/officeDocument/2006/relationships/image" Target="media/image25.svg"/><Relationship Id="rId5" Type="http://schemas.openxmlformats.org/officeDocument/2006/relationships/numbering" Target="numbering.xml"/><Relationship Id="rId61" Type="http://schemas.openxmlformats.org/officeDocument/2006/relationships/header" Target="header1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0.jpeg"/><Relationship Id="rId22" Type="http://schemas.openxmlformats.org/officeDocument/2006/relationships/image" Target="media/image8.jpeg"/><Relationship Id="rId27" Type="http://schemas.openxmlformats.org/officeDocument/2006/relationships/image" Target="media/image10.jpeg"/><Relationship Id="rId30" Type="http://schemas.openxmlformats.org/officeDocument/2006/relationships/image" Target="media/image12.jpeg"/><Relationship Id="rId35" Type="http://schemas.openxmlformats.org/officeDocument/2006/relationships/image" Target="media/image110.jpeg"/><Relationship Id="rId43" Type="http://schemas.openxmlformats.org/officeDocument/2006/relationships/image" Target="media/image180.jpeg"/><Relationship Id="rId48" Type="http://schemas.openxmlformats.org/officeDocument/2006/relationships/image" Target="media/image210.png"/><Relationship Id="rId56" Type="http://schemas.openxmlformats.org/officeDocument/2006/relationships/image" Target="media/image230.jpeg"/><Relationship Id="rId8" Type="http://schemas.openxmlformats.org/officeDocument/2006/relationships/webSettings" Target="webSettings.xml"/><Relationship Id="rId51" Type="http://schemas.openxmlformats.org/officeDocument/2006/relationships/image" Target="media/image22.jpe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33" Type="http://schemas.openxmlformats.org/officeDocument/2006/relationships/image" Target="media/image100.jpeg"/><Relationship Id="rId38" Type="http://schemas.openxmlformats.org/officeDocument/2006/relationships/image" Target="media/image16.jpeg"/><Relationship Id="rId46" Type="http://schemas.openxmlformats.org/officeDocument/2006/relationships/image" Target="media/image21.png"/><Relationship Id="rId59" Type="http://schemas.openxmlformats.org/officeDocument/2006/relationships/image" Target="media/image240.png"/><Relationship Id="rId20" Type="http://schemas.openxmlformats.org/officeDocument/2006/relationships/image" Target="media/image60.jpeg"/><Relationship Id="rId41" Type="http://schemas.openxmlformats.org/officeDocument/2006/relationships/image" Target="media/image170.jpeg"/><Relationship Id="rId54" Type="http://schemas.openxmlformats.org/officeDocument/2006/relationships/image" Target="media/image220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01.jpeg"/><Relationship Id="rId36" Type="http://schemas.openxmlformats.org/officeDocument/2006/relationships/image" Target="media/image15.jpeg"/><Relationship Id="rId49" Type="http://schemas.openxmlformats.org/officeDocument/2006/relationships/hyperlink" Target="https://www.daynurseries.co.uk/review-submit/65432129311/rcsid/1012" TargetMode="External"/><Relationship Id="rId57" Type="http://schemas.openxmlformats.org/officeDocument/2006/relationships/image" Target="media/image24.png"/><Relationship Id="rId10" Type="http://schemas.openxmlformats.org/officeDocument/2006/relationships/endnotes" Target="endnotes.xml"/><Relationship Id="rId31" Type="http://schemas.openxmlformats.org/officeDocument/2006/relationships/image" Target="media/image121.jpeg"/><Relationship Id="rId44" Type="http://schemas.openxmlformats.org/officeDocument/2006/relationships/image" Target="media/image19.png"/><Relationship Id="rId52" Type="http://schemas.openxmlformats.org/officeDocument/2006/relationships/hyperlink" Target="https://awenboxoffice.com/whats-on" TargetMode="External"/><Relationship Id="rId60" Type="http://schemas.openxmlformats.org/officeDocument/2006/relationships/image" Target="media/image250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aseywilliams/Library/Containers/com.microsoft.Word/Data/Library/Application%20Support/Microsoft/Office/16.0/DTS/en-GB%7b21B8E5E8-EE25-474E-B35B-3C69C5FF6B34%7d/%7b9B0EF17C-2155-EE4D-83EE-0DC71D0A7170%7dtf10002088.dotx" TargetMode="External"/></Relationships>
</file>

<file path=word/theme/theme1.xml><?xml version="1.0" encoding="utf-8"?>
<a:theme xmlns:a="http://schemas.openxmlformats.org/drawingml/2006/main" name="Office Theme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49505b-8b2a-411f-913e-59fdaebaa806" xsi:nil="true"/>
    <lcf76f155ced4ddcb4097134ff3c332f xmlns="b7beb0d8-74d7-4712-9e75-e694daa7b5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CA204B0022C647B4F4780B48E71537" ma:contentTypeVersion="17" ma:contentTypeDescription="Create a new document." ma:contentTypeScope="" ma:versionID="19de57b259118edd2271fe4c8ff230c0">
  <xsd:schema xmlns:xsd="http://www.w3.org/2001/XMLSchema" xmlns:xs="http://www.w3.org/2001/XMLSchema" xmlns:p="http://schemas.microsoft.com/office/2006/metadata/properties" xmlns:ns2="b7beb0d8-74d7-4712-9e75-e694daa7b546" xmlns:ns3="0f49505b-8b2a-411f-913e-59fdaebaa806" targetNamespace="http://schemas.microsoft.com/office/2006/metadata/properties" ma:root="true" ma:fieldsID="ec17d045181c546eed55f68f3a77f0eb" ns2:_="" ns3:_="">
    <xsd:import namespace="b7beb0d8-74d7-4712-9e75-e694daa7b546"/>
    <xsd:import namespace="0f49505b-8b2a-411f-913e-59fdaebaa8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beb0d8-74d7-4712-9e75-e694daa7b5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efffab-1bfc-4695-bfbf-16888d6a70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49505b-8b2a-411f-913e-59fdaebaa80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2235adb-ef1e-4609-90df-105c4c20a5c2}" ma:internalName="TaxCatchAll" ma:showField="CatchAllData" ma:web="0f49505b-8b2a-411f-913e-59fdaebaa8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286F4A-A27C-4F7B-A59E-9C2B8CF0F8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3DEB9F-FC0C-402E-832B-8D75170F9BB8}">
  <ds:schemaRefs>
    <ds:schemaRef ds:uri="http://schemas.microsoft.com/office/2006/metadata/properties"/>
    <ds:schemaRef ds:uri="http://schemas.microsoft.com/office/infopath/2007/PartnerControls"/>
    <ds:schemaRef ds:uri="0f49505b-8b2a-411f-913e-59fdaebaa806"/>
    <ds:schemaRef ds:uri="b7beb0d8-74d7-4712-9e75-e694daa7b546"/>
  </ds:schemaRefs>
</ds:datastoreItem>
</file>

<file path=customXml/itemProps3.xml><?xml version="1.0" encoding="utf-8"?>
<ds:datastoreItem xmlns:ds="http://schemas.openxmlformats.org/officeDocument/2006/customXml" ds:itemID="{0EB2FF6B-04AA-4BBC-A565-ECC2A8F3F1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beb0d8-74d7-4712-9e75-e694daa7b546"/>
    <ds:schemaRef ds:uri="0f49505b-8b2a-411f-913e-59fdaebaa8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A10D8C-BA3A-204C-90D6-6D4B82FC9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{9B0EF17C-2155-EE4D-83EE-0DC71D0A7170}tf10002088.dotx</Template>
  <TotalTime>2</TotalTime>
  <Pages>5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POW</cp:lastModifiedBy>
  <cp:revision>2</cp:revision>
  <cp:lastPrinted>2014-12-16T20:29:00Z</cp:lastPrinted>
  <dcterms:created xsi:type="dcterms:W3CDTF">2024-03-05T16:18:00Z</dcterms:created>
  <dcterms:modified xsi:type="dcterms:W3CDTF">2024-03-05T16:18:00Z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226a3654-a434-4e00-940f-10ffca04c7fd</vt:lpwstr>
  </property>
  <property fmtid="{D5CDD505-2E9C-101B-9397-08002B2CF9AE}" pid="3" name="ContentTypeId">
    <vt:lpwstr>0x010100012E2E405031D74DB051ADDB3D34E572</vt:lpwstr>
  </property>
  <property fmtid="{D5CDD505-2E9C-101B-9397-08002B2CF9AE}" pid="4" name="AssetID">
    <vt:lpwstr>TF10002064</vt:lpwstr>
  </property>
  <property fmtid="{D5CDD505-2E9C-101B-9397-08002B2CF9AE}" pid="5" name="MediaServiceImageTags">
    <vt:lpwstr/>
  </property>
</Properties>
</file>